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61354985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sz w:val="32"/>
          <w:szCs w:val="24"/>
          <w:lang w:bidi="es-ES"/>
        </w:rPr>
      </w:sdtEndPr>
      <w:sdtContent>
        <w:p w14:paraId="34F61CD8" w14:textId="12C34A95" w:rsidR="00FE5D53" w:rsidRDefault="00FE5D53">
          <w:pPr>
            <w:pStyle w:val="Sinespaciado"/>
          </w:pPr>
          <w:r>
            <w:rPr>
              <w:noProof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 wp14:anchorId="60BD66DB" wp14:editId="61C094ED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61" name="Grupo 6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62" name="Rectángulo 62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Pentágono 63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Fecha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-M-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7FBCBC48" w14:textId="2729C160" w:rsidR="00FE5D53" w:rsidRDefault="0075284C">
                                      <w:pPr>
                                        <w:pStyle w:val="Sinespaciad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Secundaria e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Bacharelato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8" name="Grupo 12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29" name="Grupo 12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30" name="Forma libre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" name="Forma libre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2" name="Forma libre 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3" name="Forma libre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4" name="Forma libre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5" name="Forma libre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6" name="Forma libre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7" name="Forma libre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8" name="Forma libre 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9" name="Forma libre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0" name="Forma libre 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1" name="Forma libre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42" name="Grupo 14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43" name="Forma libre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4" name="Forma libre 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5" name="Forma libre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6" name="Forma libre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7" name="Forma libre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8" name="Forma libre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5" name="Forma libre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6" name="Forma libre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7" name="Forma libre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8" name="Forma libre 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" name="Forma libre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60BD66DB" id="Grupo 61" o:spid="_x0000_s1026" style="position:absolute;margin-left:0;margin-top:0;width:172.8pt;height:718.55pt;z-index:-251655168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">
                    <v:rect id="Rectángulo 62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" fillcolor="#455f51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63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" adj="18883" fillcolor="#549e39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Fecha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-M-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FBCBC48" w14:textId="2729C160" w:rsidR="00FE5D53" w:rsidRDefault="0075284C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Secundaria e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Bacharelato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v:textbox>
                    </v:shape>
                    <v:group id="Grupo 128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">
                      <v:group id="Grupo 129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">
                        <o:lock v:ext="edit" aspectratio="t"/>
                        <v:shape id="Forma libre 130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" path="m,l39,152,84,304r38,113l122,440,76,306,39,180,6,53,,xe" fillcolor="#455f51 [3215]" strokecolor="#455f51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131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" path="m,l8,19,37,93r30,74l116,269r-8,l60,169,30,98,1,25,,xe" fillcolor="#455f51 [3215]" strokecolor="#455f51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132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" path="m,l,,1,79r2,80l12,317,23,476,39,634,58,792,83,948r24,138l135,1223r5,49l138,1262,105,1106,77,949,53,792,35,634,20,476,9,317,2,159,,79,,xe" fillcolor="#455f51 [3215]" strokecolor="#455f51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133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" path="m45,r,l35,66r-9,67l14,267,6,401,3,534,6,669r8,134l18,854r,-3l9,814,8,803,1,669,,534,3,401,12,267,25,132,34,66,45,xe" fillcolor="#455f51 [3215]" strokecolor="#455f51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134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" path="m,l10,44r11,82l34,207r19,86l75,380r25,86l120,521r21,55l152,618r2,11l140,595,115,532,93,468,67,383,47,295,28,207,12,104,,xe" fillcolor="#455f51 [3215]" strokecolor="#455f51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135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" path="m,l33,69r-9,l12,35,,xe" fillcolor="#455f51 [3215]" strokecolor="#455f51 [3215]" strokeweight="0">
                          <v:path arrowok="t" o:connecttype="custom" o:connectlocs="0,0;52388,109538;38100,109538;19050,55563;0,0" o:connectangles="0,0,0,0,0"/>
                        </v:shape>
                        <v:shape id="Forma libre 136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" path="m,l9,37r,3l15,93,5,49,,xe" fillcolor="#455f51 [3215]" strokecolor="#455f51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137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" path="m394,r,l356,38,319,77r-35,40l249,160r-42,58l168,276r-37,63l98,402,69,467,45,535,26,604,14,673,7,746,6,766,,749r1,-5l7,673,21,603,40,533,65,466,94,400r33,-64l164,275r40,-60l248,158r34,-42l318,76,354,37,394,xe" fillcolor="#455f51 [3215]" strokecolor="#455f51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138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" path="m,l6,16r1,3l11,80r9,52l33,185r3,9l21,161,15,145,5,81,1,41,,xe" fillcolor="#455f51 [3215]" strokecolor="#455f51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139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" path="m,l31,65r-8,l,xe" fillcolor="#455f51 [3215]" strokecolor="#455f51 [3215]" strokeweight="0">
                          <v:path arrowok="t" o:connecttype="custom" o:connectlocs="0,0;49213,103188;36513,103188;0,0" o:connectangles="0,0,0,0"/>
                        </v:shape>
                        <v:shape id="Forma libre 140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" path="m,l6,17,7,42,6,39,,23,,xe" fillcolor="#455f51 [3215]" strokecolor="#455f51 [3215]" strokeweight="0">
                          <v:path arrowok="t" o:connecttype="custom" o:connectlocs="0,0;9525,26988;11113,66675;9525,61913;0,36513;0,0" o:connectangles="0,0,0,0,0,0"/>
                        </v:shape>
                        <v:shape id="Forma libre 141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" path="m,l6,16,21,49,33,84r12,34l44,118,13,53,11,42,,xe" fillcolor="#455f51 [3215]" strokecolor="#455f51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142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EXtyQAAAOE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">
                        <o:lock v:ext="edit" aspectratio="t"/>
                        <v:shape id="Forma libre 143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" path="m,l41,155,86,309r39,116l125,450,79,311,41,183,7,54,,xe" fillcolor="#455f51 [3215]" strokecolor="#455f51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144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" path="m,l8,20,37,96r32,74l118,275r-9,l61,174,30,100,,26,,xe" fillcolor="#455f51 [3215]" strokecolor="#455f51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45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" path="m,l16,72r4,49l18,112,,31,,xe" fillcolor="#455f51 [3215]" strokecolor="#455f51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46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" path="m,l11,46r11,83l36,211r19,90l76,389r27,87l123,533r21,55l155,632r3,11l142,608,118,544,95,478,69,391,47,302,29,212,13,107,,xe" fillcolor="#455f51 [3215]" strokecolor="#455f51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47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" path="m,l33,71r-9,l11,36,,xe" fillcolor="#455f51 [3215]" strokecolor="#455f51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8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" path="m,l8,37r,4l15,95,4,49,,xe" fillcolor="#455f51 [3215]" strokecolor="#455f51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5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455f51 [3215]" strokecolor="#455f51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56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" path="m,l6,15r1,3l12,80r9,54l33,188r4,8l22,162,15,146,5,81,1,40,,xe" fillcolor="#455f51 [3215]" strokecolor="#455f51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57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" path="m,l31,66r-7,l,xe" fillcolor="#455f51 [3215]" strokecolor="#455f51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58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" path="m,l7,17r,26l6,40,,25,,xe" fillcolor="#455f51 [3215]" strokecolor="#455f51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59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" path="m,l7,16,22,50,33,86r13,35l45,121,14,55,11,44,,xe" fillcolor="#455f51 [3215]" strokecolor="#455f51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90B96BD" wp14:editId="2DD7EBF0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60" name="Cuadro de texto 16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451C82" w14:textId="1709518A" w:rsidR="00FE5D53" w:rsidRDefault="00000000" w:rsidP="006E09E1">
                                <w:pPr>
                                  <w:pStyle w:val="Sinespaciad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5878EC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Prácticas de COMPLUINO</w:t>
                                    </w:r>
                                  </w:sdtContent>
                                </w:sdt>
                              </w:p>
                              <w:p w14:paraId="06639274" w14:textId="637C5736" w:rsidR="00FE5D53" w:rsidRDefault="00000000" w:rsidP="006E09E1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75284C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0B96B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60" o:spid="_x0000_s1055" type="#_x0000_t202" style="position:absolute;margin-left:0;margin-top:0;width:4in;height:84.25pt;z-index:251662336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" filled="f" stroked="f" strokeweight=".5pt">
                    <v:textbox style="mso-fit-shape-to-text:t" inset="0,0,0,0">
                      <w:txbxContent>
                        <w:p w14:paraId="50451C82" w14:textId="1709518A" w:rsidR="00FE5D53" w:rsidRDefault="00000000" w:rsidP="006E09E1">
                          <w:pPr>
                            <w:pStyle w:val="Sinespaciado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5878EC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Prácticas de COMPLUINO</w:t>
                              </w:r>
                            </w:sdtContent>
                          </w:sdt>
                        </w:p>
                        <w:p w14:paraId="06639274" w14:textId="637C5736" w:rsidR="00FE5D53" w:rsidRDefault="00000000" w:rsidP="006E09E1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75284C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113C08CB" w14:textId="6910E987" w:rsidR="00FE5D53" w:rsidRDefault="009D7FFB">
          <w:pPr>
            <w:rPr>
              <w:rFonts w:asciiTheme="majorHAnsi" w:eastAsiaTheme="majorEastAsia" w:hAnsiTheme="majorHAnsi" w:cstheme="majorBidi"/>
              <w:caps/>
              <w:sz w:val="32"/>
              <w:szCs w:val="24"/>
              <w:lang w:bidi="es-ES"/>
            </w:rPr>
          </w:pPr>
          <w:r w:rsidRPr="009D7FFB">
            <w:rPr>
              <w:rFonts w:asciiTheme="majorHAnsi" w:eastAsiaTheme="majorEastAsia" w:hAnsiTheme="majorHAnsi" w:cstheme="majorBidi"/>
              <w:caps/>
              <w:sz w:val="32"/>
              <w:szCs w:val="24"/>
              <w:lang w:bidi="es-ES"/>
            </w:rPr>
            <w:drawing>
              <wp:anchor distT="0" distB="0" distL="114300" distR="114300" simplePos="0" relativeHeight="251665408" behindDoc="0" locked="0" layoutInCell="1" allowOverlap="1" wp14:anchorId="0E648D58" wp14:editId="2C5A9767">
                <wp:simplePos x="0" y="0"/>
                <wp:positionH relativeFrom="column">
                  <wp:posOffset>2508808</wp:posOffset>
                </wp:positionH>
                <wp:positionV relativeFrom="paragraph">
                  <wp:posOffset>3705860</wp:posOffset>
                </wp:positionV>
                <wp:extent cx="3518220" cy="969602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8220" cy="969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E09E1">
            <w:rPr>
              <w:rFonts w:asciiTheme="majorHAnsi" w:eastAsiaTheme="majorEastAsia" w:hAnsiTheme="majorHAnsi" w:cstheme="majorBidi"/>
              <w:caps/>
              <w:noProof/>
              <w:sz w:val="32"/>
              <w:szCs w:val="24"/>
              <w:lang w:bidi="es-ES"/>
            </w:rPr>
            <w:drawing>
              <wp:anchor distT="0" distB="0" distL="114300" distR="114300" simplePos="0" relativeHeight="251664384" behindDoc="0" locked="0" layoutInCell="1" allowOverlap="1" wp14:anchorId="2A29930A" wp14:editId="0CF82A96">
                <wp:simplePos x="0" y="0"/>
                <wp:positionH relativeFrom="column">
                  <wp:posOffset>2844165</wp:posOffset>
                </wp:positionH>
                <wp:positionV relativeFrom="paragraph">
                  <wp:posOffset>2400935</wp:posOffset>
                </wp:positionV>
                <wp:extent cx="2821562" cy="1343891"/>
                <wp:effectExtent l="0" t="0" r="0" b="2540"/>
                <wp:wrapNone/>
                <wp:docPr id="163" name="Imagen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" name="Imagen 163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1562" cy="1343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E09E1">
            <w:rPr>
              <w:rFonts w:asciiTheme="majorHAnsi" w:eastAsiaTheme="majorEastAsia" w:hAnsiTheme="majorHAnsi" w:cstheme="majorBidi"/>
              <w:caps/>
              <w:noProof/>
              <w:sz w:val="32"/>
              <w:szCs w:val="24"/>
              <w:lang w:bidi="es-ES"/>
            </w:rPr>
            <w:drawing>
              <wp:anchor distT="0" distB="0" distL="114300" distR="114300" simplePos="0" relativeHeight="251663360" behindDoc="0" locked="0" layoutInCell="1" allowOverlap="1" wp14:anchorId="6E910DCC" wp14:editId="27A7080F">
                <wp:simplePos x="0" y="0"/>
                <wp:positionH relativeFrom="column">
                  <wp:posOffset>2693324</wp:posOffset>
                </wp:positionH>
                <wp:positionV relativeFrom="paragraph">
                  <wp:posOffset>4677699</wp:posOffset>
                </wp:positionV>
                <wp:extent cx="3131127" cy="4515509"/>
                <wp:effectExtent l="0" t="0" r="6350" b="0"/>
                <wp:wrapNone/>
                <wp:docPr id="161" name="Imagen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" name="Imagen 161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130" cy="4532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E5D53">
            <w:rPr>
              <w:rFonts w:asciiTheme="majorHAnsi" w:eastAsiaTheme="majorEastAsia" w:hAnsiTheme="majorHAnsi" w:cstheme="majorBidi"/>
              <w:caps/>
              <w:sz w:val="32"/>
              <w:szCs w:val="24"/>
              <w:lang w:bidi="es-ES"/>
            </w:rPr>
            <w:br w:type="page"/>
          </w:r>
        </w:p>
      </w:sdtContent>
    </w:sdt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de host principal"/>
      </w:tblPr>
      <w:tblGrid>
        <w:gridCol w:w="3676"/>
        <w:gridCol w:w="6502"/>
      </w:tblGrid>
      <w:tr w:rsidR="002C2CDD" w:rsidRPr="00333CD3" w14:paraId="430DEB15" w14:textId="77777777" w:rsidTr="00FE5D53">
        <w:tc>
          <w:tcPr>
            <w:tcW w:w="3676" w:type="dxa"/>
            <w:tcMar>
              <w:top w:w="504" w:type="dxa"/>
              <w:right w:w="720" w:type="dxa"/>
            </w:tcMar>
          </w:tcPr>
          <w:p w14:paraId="114D1E49" w14:textId="28976514" w:rsidR="00527BFD" w:rsidRDefault="009D7FFB" w:rsidP="007569C1">
            <w:pPr>
              <w:pStyle w:val="Ttulo3"/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321A0E3" wp14:editId="0710D8D2">
                  <wp:simplePos x="0" y="0"/>
                  <wp:positionH relativeFrom="column">
                    <wp:posOffset>-167640</wp:posOffset>
                  </wp:positionH>
                  <wp:positionV relativeFrom="paragraph">
                    <wp:posOffset>-194944</wp:posOffset>
                  </wp:positionV>
                  <wp:extent cx="2120900" cy="584508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241" cy="58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82DAC2" w14:textId="77777777" w:rsidR="00527BFD" w:rsidRDefault="00527BFD" w:rsidP="007569C1">
            <w:pPr>
              <w:pStyle w:val="Ttulo3"/>
            </w:pPr>
          </w:p>
          <w:p w14:paraId="7695EC1A" w14:textId="2FB10BFD" w:rsidR="00A50939" w:rsidRPr="00333CD3" w:rsidRDefault="00833580" w:rsidP="007569C1">
            <w:pPr>
              <w:pStyle w:val="Ttulo3"/>
            </w:pPr>
            <w:r>
              <w:t>OBXECTIVO</w:t>
            </w:r>
          </w:p>
          <w:p w14:paraId="708FABC3" w14:textId="1B302F6C" w:rsidR="002C2CDD" w:rsidRDefault="00833580" w:rsidP="007569C1">
            <w:proofErr w:type="spellStart"/>
            <w:r>
              <w:t>Empregar</w:t>
            </w:r>
            <w:proofErr w:type="spellEnd"/>
            <w:r>
              <w:t xml:space="preserve"> o material asignado para o </w:t>
            </w:r>
            <w:proofErr w:type="spellStart"/>
            <w:r>
              <w:t>proxecto</w:t>
            </w:r>
            <w:proofErr w:type="spellEnd"/>
            <w:r>
              <w:t xml:space="preserve"> “Polos Creativos”</w:t>
            </w:r>
          </w:p>
          <w:p w14:paraId="145B4C9B" w14:textId="58B4758D" w:rsidR="00833580" w:rsidRPr="00833580" w:rsidRDefault="00833580" w:rsidP="007569C1">
            <w:pPr>
              <w:rPr>
                <w:lang w:val="en-US"/>
              </w:rPr>
            </w:pPr>
            <w:r w:rsidRPr="00833580">
              <w:rPr>
                <w:lang w:val="en-US"/>
              </w:rPr>
              <w:t>“Welcome to Mars”</w:t>
            </w:r>
          </w:p>
          <w:p w14:paraId="52BD3DAB" w14:textId="466B9DDD" w:rsidR="002C2CDD" w:rsidRPr="00833580" w:rsidRDefault="00833580" w:rsidP="007569C1">
            <w:pPr>
              <w:pStyle w:val="Ttulo3"/>
              <w:rPr>
                <w:lang w:val="en-US"/>
              </w:rPr>
            </w:pPr>
            <w:r w:rsidRPr="00833580">
              <w:rPr>
                <w:lang w:val="en-US"/>
              </w:rPr>
              <w:t xml:space="preserve">Welcome to </w:t>
            </w:r>
            <w:r>
              <w:rPr>
                <w:lang w:val="en-US"/>
              </w:rPr>
              <w:t>Mars</w:t>
            </w:r>
          </w:p>
          <w:p w14:paraId="40F39D44" w14:textId="28B06ACB" w:rsidR="00741125" w:rsidRPr="00833580" w:rsidRDefault="00833580" w:rsidP="00741125">
            <w:r w:rsidRPr="00833580">
              <w:t xml:space="preserve">O kit de </w:t>
            </w:r>
            <w:proofErr w:type="spellStart"/>
            <w:r w:rsidRPr="00833580">
              <w:t>traballo</w:t>
            </w:r>
            <w:proofErr w:type="spellEnd"/>
            <w:r w:rsidRPr="00833580">
              <w:t xml:space="preserve"> COMPLUINO</w:t>
            </w:r>
            <w:r>
              <w:t xml:space="preserve"> Modular</w:t>
            </w:r>
            <w:r w:rsidRPr="00833580">
              <w:t xml:space="preserve"> está formado por sensores </w:t>
            </w:r>
            <w:proofErr w:type="gramStart"/>
            <w:r w:rsidRPr="00833580">
              <w:t>e</w:t>
            </w:r>
            <w:proofErr w:type="gramEnd"/>
            <w:r w:rsidRPr="00833580">
              <w:t xml:space="preserve"> actuadores</w:t>
            </w:r>
            <w:r>
              <w:t xml:space="preserve"> que se conectan directamente </w:t>
            </w:r>
            <w:proofErr w:type="spellStart"/>
            <w:r>
              <w:t>cun</w:t>
            </w:r>
            <w:proofErr w:type="spellEnd"/>
            <w:r>
              <w:t xml:space="preserve"> único cable de 3 </w:t>
            </w:r>
            <w:proofErr w:type="spellStart"/>
            <w:r>
              <w:t>pins</w:t>
            </w:r>
            <w:proofErr w:type="spellEnd"/>
            <w:r>
              <w:t xml:space="preserve"> coa placa COMPLUINO UNO.</w:t>
            </w:r>
            <w:r w:rsidRPr="00833580">
              <w:t xml:space="preserve"> </w:t>
            </w:r>
          </w:p>
        </w:tc>
        <w:tc>
          <w:tcPr>
            <w:tcW w:w="6502" w:type="dxa"/>
            <w:tcMar>
              <w:top w:w="504" w:type="dxa"/>
              <w:left w:w="0" w:type="dxa"/>
            </w:tcMar>
          </w:tcPr>
          <w:p w14:paraId="1FCD637E" w14:textId="346927D2" w:rsidR="002C2CDD" w:rsidRPr="00527BFD" w:rsidRDefault="00527BFD" w:rsidP="00527BFD">
            <w:pPr>
              <w:pStyle w:val="Ttulo3"/>
              <w:spacing w:before="450" w:after="0"/>
              <w:rPr>
                <w:lang w:bidi="es-ES"/>
              </w:rPr>
            </w:pPr>
            <w:r>
              <w:rPr>
                <w:lang w:bidi="es-ES"/>
              </w:rPr>
              <w:t>TALLER</w:t>
            </w:r>
            <w:r w:rsidRPr="00527BFD">
              <w:rPr>
                <w:lang w:bidi="es-ES"/>
              </w:rPr>
              <w:t xml:space="preserve"> 1: Parpadeo de do</w:t>
            </w:r>
            <w:r w:rsidR="00833580">
              <w:rPr>
                <w:lang w:bidi="es-ES"/>
              </w:rPr>
              <w:t>u</w:t>
            </w:r>
            <w:r w:rsidRPr="00527BFD">
              <w:rPr>
                <w:lang w:bidi="es-ES"/>
              </w:rPr>
              <w:t xml:space="preserve">s leds </w:t>
            </w:r>
            <w:r w:rsidR="00833580">
              <w:rPr>
                <w:lang w:bidi="es-ES"/>
              </w:rPr>
              <w:t>vermellos</w:t>
            </w:r>
            <w:r w:rsidRPr="00527BFD">
              <w:rPr>
                <w:lang w:bidi="es-ES"/>
              </w:rPr>
              <w:t xml:space="preserve"> cada 2000 milisegundos</w:t>
            </w:r>
            <w:r w:rsidR="00833580">
              <w:rPr>
                <w:lang w:bidi="es-ES"/>
              </w:rPr>
              <w:t xml:space="preserve"> nunha nave espacial</w:t>
            </w:r>
          </w:p>
          <w:p w14:paraId="0EB59881" w14:textId="5AD7EC77" w:rsidR="002C2CDD" w:rsidRPr="00333CD3" w:rsidRDefault="00527BFD" w:rsidP="00527BFD">
            <w:pPr>
              <w:pStyle w:val="Ttulo4"/>
            </w:pP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begin"/>
            </w:r>
            <w:r>
              <w:rPr>
                <w:rFonts w:ascii="Roboto" w:hAnsi="Roboto"/>
                <w:color w:val="7A7A7A"/>
                <w:sz w:val="21"/>
                <w:szCs w:val="21"/>
              </w:rPr>
              <w:instrText xml:space="preserve"> INCLUDEPICTURE "/var/folders/ym/pv61kpw54ml37nt_md7dlghw0000gn/T/com.microsoft.Word/WebArchiveCopyPasteTempFiles/ejemplo01.png" \* MERGEFORMATINET </w:instrText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separate"/>
            </w:r>
            <w:r>
              <w:rPr>
                <w:rFonts w:ascii="Roboto" w:hAnsi="Roboto"/>
                <w:noProof/>
                <w:color w:val="7A7A7A"/>
                <w:sz w:val="21"/>
                <w:szCs w:val="21"/>
              </w:rPr>
              <w:drawing>
                <wp:inline distT="0" distB="0" distL="0" distR="0" wp14:anchorId="1F9B4B1D" wp14:editId="5DD7462F">
                  <wp:extent cx="3449782" cy="5026112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602" cy="519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end"/>
            </w:r>
          </w:p>
          <w:p w14:paraId="67A842BC" w14:textId="77E03B24" w:rsidR="002C2CDD" w:rsidRPr="00333CD3" w:rsidRDefault="009D7FFB" w:rsidP="007569C1">
            <w:pPr>
              <w:pStyle w:val="Ttulo3"/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049D879" wp14:editId="497E22FB">
                  <wp:simplePos x="0" y="0"/>
                  <wp:positionH relativeFrom="column">
                    <wp:posOffset>-2397760</wp:posOffset>
                  </wp:positionH>
                  <wp:positionV relativeFrom="paragraph">
                    <wp:posOffset>-161925</wp:posOffset>
                  </wp:positionV>
                  <wp:extent cx="2120900" cy="584508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BFD">
              <w:t>código compluino</w:t>
            </w:r>
          </w:p>
          <w:p w14:paraId="47AE0CC4" w14:textId="557CA65A" w:rsidR="00527BFD" w:rsidRPr="009D7FFB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 w:rsidRPr="009D7FFB"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 w:rsidRPr="009D7FFB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9D7FFB">
              <w:rPr>
                <w:rFonts w:ascii="Roboto" w:hAnsi="Roboto"/>
                <w:color w:val="000000"/>
                <w:sz w:val="21"/>
                <w:szCs w:val="21"/>
              </w:rPr>
              <w:t>LEDA</w:t>
            </w:r>
            <w:r w:rsidRPr="009D7FFB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9D7FFB">
              <w:rPr>
                <w:rFonts w:ascii="Roboto" w:hAnsi="Roboto"/>
                <w:color w:val="000000"/>
                <w:sz w:val="21"/>
                <w:szCs w:val="21"/>
              </w:rPr>
              <w:t>7</w:t>
            </w:r>
          </w:p>
          <w:p w14:paraId="7B2C8CB9" w14:textId="2C77484D" w:rsidR="00527BFD" w:rsidRPr="009D7FFB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 w:rsidRPr="009D7FFB"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 w:rsidRPr="009D7FFB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9D7FFB">
              <w:rPr>
                <w:rFonts w:ascii="Roboto" w:hAnsi="Roboto"/>
                <w:color w:val="000000"/>
                <w:sz w:val="21"/>
                <w:szCs w:val="21"/>
              </w:rPr>
              <w:t>LEDB</w:t>
            </w:r>
            <w:r w:rsidRPr="009D7FFB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9D7FFB">
              <w:rPr>
                <w:rFonts w:ascii="Roboto" w:hAnsi="Roboto"/>
                <w:color w:val="000000"/>
                <w:sz w:val="21"/>
                <w:szCs w:val="21"/>
              </w:rPr>
              <w:t>4</w:t>
            </w:r>
          </w:p>
          <w:p w14:paraId="771F8705" w14:textId="19158DEC" w:rsidR="00527BFD" w:rsidRPr="009D7FFB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 w:rsidRPr="009D7FFB">
              <w:rPr>
                <w:rFonts w:ascii="Roboto" w:hAnsi="Roboto"/>
                <w:color w:val="00979C"/>
                <w:sz w:val="21"/>
                <w:szCs w:val="21"/>
              </w:rPr>
              <w:t>void</w:t>
            </w:r>
            <w:proofErr w:type="spellEnd"/>
            <w:r w:rsidRPr="009D7FFB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 w:rsidRPr="009D7FFB">
              <w:rPr>
                <w:rFonts w:ascii="Roboto" w:hAnsi="Roboto"/>
                <w:color w:val="5E6D03"/>
                <w:sz w:val="21"/>
                <w:szCs w:val="21"/>
              </w:rPr>
              <w:t>setup</w:t>
            </w:r>
            <w:proofErr w:type="spellEnd"/>
            <w:r w:rsidRPr="009D7FFB"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 w:rsidRPr="009D7FFB">
              <w:rPr>
                <w:rFonts w:ascii="Roboto" w:hAnsi="Roboto"/>
                <w:color w:val="000000"/>
                <w:sz w:val="21"/>
                <w:szCs w:val="21"/>
              </w:rPr>
              <w:t>)</w:t>
            </w:r>
          </w:p>
          <w:p w14:paraId="0F8BC7BA" w14:textId="3E4993AA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0079D642" w14:textId="653F6618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LEDA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7 como salida.</w:t>
            </w:r>
          </w:p>
          <w:p w14:paraId="5D1D517B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4 como salida.</w:t>
            </w:r>
          </w:p>
          <w:p w14:paraId="48CBBBAB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}</w:t>
            </w:r>
          </w:p>
          <w:p w14:paraId="4AEB6836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loop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4409B855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43F1711E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digitalWrite</w:t>
            </w:r>
            <w:proofErr w:type="spellEnd"/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(LEDA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HIGH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 xml:space="preserve">// </w:t>
            </w:r>
            <w:proofErr w:type="spellStart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Encender</w:t>
            </w:r>
            <w:proofErr w:type="spellEnd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el</w:t>
            </w:r>
            <w:proofErr w:type="spellEnd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 xml:space="preserve"> led A</w:t>
            </w:r>
          </w:p>
          <w:p w14:paraId="208D5661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Encender el led B</w:t>
            </w:r>
          </w:p>
          <w:p w14:paraId="69378FD7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(2000);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Esperar dos segundos</w:t>
            </w:r>
          </w:p>
          <w:p w14:paraId="13962BAF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(LEDA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Apagar el led A</w:t>
            </w:r>
          </w:p>
          <w:p w14:paraId="0316A6BA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Apagar el led B</w:t>
            </w:r>
          </w:p>
          <w:p w14:paraId="1706F25B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(2000);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Esperar dos segundos</w:t>
            </w:r>
          </w:p>
          <w:p w14:paraId="23DEBF0B" w14:textId="3BAEFCE2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3353D7F9" w14:textId="5DD0E46F" w:rsidR="00527BFD" w:rsidRPr="00FA1E9D" w:rsidRDefault="009D7FFB" w:rsidP="00527BFD">
            <w:pPr>
              <w:pStyle w:val="Ttulo3"/>
              <w:spacing w:before="450" w:after="0"/>
              <w:rPr>
                <w:lang w:bidi="es-ES"/>
              </w:rPr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387B18C" wp14:editId="75188A4A">
                  <wp:simplePos x="0" y="0"/>
                  <wp:positionH relativeFrom="column">
                    <wp:posOffset>-2334260</wp:posOffset>
                  </wp:positionH>
                  <wp:positionV relativeFrom="paragraph">
                    <wp:posOffset>-115570</wp:posOffset>
                  </wp:positionV>
                  <wp:extent cx="2120900" cy="584508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3580">
              <w:rPr>
                <w:lang w:bidi="es-ES"/>
              </w:rPr>
              <w:t>TALLER</w:t>
            </w:r>
            <w:r w:rsidR="00527BFD" w:rsidRPr="00FA1E9D">
              <w:rPr>
                <w:lang w:bidi="es-ES"/>
              </w:rPr>
              <w:t xml:space="preserve"> 2: iluminación secuencial de cinco leds</w:t>
            </w:r>
            <w:r w:rsidR="00833580">
              <w:rPr>
                <w:lang w:bidi="es-ES"/>
              </w:rPr>
              <w:t xml:space="preserve"> nunha sonda en marte</w:t>
            </w:r>
          </w:p>
          <w:p w14:paraId="32913BAB" w14:textId="27A41BF2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begin"/>
            </w:r>
            <w:r>
              <w:rPr>
                <w:rFonts w:ascii="Roboto" w:hAnsi="Roboto"/>
                <w:color w:val="7A7A7A"/>
                <w:sz w:val="21"/>
                <w:szCs w:val="21"/>
              </w:rPr>
              <w:instrText xml:space="preserve"> INCLUDEPICTURE "/var/folders/ym/pv61kpw54ml37nt_md7dlghw0000gn/T/com.microsoft.Word/WebArchiveCopyPasteTempFiles/ejemplo02.png" \* MERGEFORMATINET </w:instrText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separate"/>
            </w:r>
            <w:r>
              <w:rPr>
                <w:rFonts w:ascii="Roboto" w:hAnsi="Roboto"/>
                <w:noProof/>
                <w:color w:val="7A7A7A"/>
                <w:sz w:val="21"/>
                <w:szCs w:val="21"/>
              </w:rPr>
              <w:drawing>
                <wp:inline distT="0" distB="0" distL="0" distR="0" wp14:anchorId="4AFA1BAD" wp14:editId="290DC9E3">
                  <wp:extent cx="3721100" cy="5421406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139" cy="543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end"/>
            </w:r>
          </w:p>
          <w:p w14:paraId="4506DC71" w14:textId="6E7E485E" w:rsidR="00FA1E9D" w:rsidRPr="00333CD3" w:rsidRDefault="009D7FFB" w:rsidP="00FA1E9D">
            <w:pPr>
              <w:pStyle w:val="Ttulo3"/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620038B" wp14:editId="5869FCEA">
                  <wp:simplePos x="0" y="0"/>
                  <wp:positionH relativeFrom="column">
                    <wp:posOffset>-2397760</wp:posOffset>
                  </wp:positionH>
                  <wp:positionV relativeFrom="paragraph">
                    <wp:posOffset>-123825</wp:posOffset>
                  </wp:positionV>
                  <wp:extent cx="2120900" cy="584508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9D">
              <w:t>código compluino</w:t>
            </w:r>
          </w:p>
          <w:p w14:paraId="1F68EA99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LEDA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11</w:t>
            </w:r>
          </w:p>
          <w:p w14:paraId="16FCB408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LEDB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9</w:t>
            </w:r>
          </w:p>
          <w:p w14:paraId="77935AD3" w14:textId="77777777" w:rsidR="00527BFD" w:rsidRPr="0075284C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75284C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#define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LEDC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7</w:t>
            </w:r>
          </w:p>
          <w:p w14:paraId="6B1056E2" w14:textId="77777777" w:rsidR="00527BFD" w:rsidRPr="0075284C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75284C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#define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LEDD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5</w:t>
            </w:r>
          </w:p>
          <w:p w14:paraId="6CE218DB" w14:textId="77777777" w:rsidR="00527BFD" w:rsidRPr="0075284C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75284C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#define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LEDE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3</w:t>
            </w:r>
          </w:p>
          <w:p w14:paraId="38E07408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TIEMPO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125</w:t>
            </w:r>
          </w:p>
          <w:p w14:paraId="15D03518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void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5E6D03"/>
                <w:sz w:val="21"/>
                <w:szCs w:val="21"/>
              </w:rPr>
              <w:t>setup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)</w:t>
            </w:r>
          </w:p>
          <w:p w14:paraId="6F91998E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3FBCD37F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LEDA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11 como salida</w:t>
            </w:r>
          </w:p>
          <w:p w14:paraId="4A0A932A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9 como salida</w:t>
            </w:r>
          </w:p>
          <w:p w14:paraId="12BC9EE8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LEDC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7 como salida</w:t>
            </w:r>
          </w:p>
          <w:p w14:paraId="6928EC4A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LEDD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5 como salida</w:t>
            </w:r>
          </w:p>
          <w:p w14:paraId="61FDD40F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LEDE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3 como salida</w:t>
            </w:r>
          </w:p>
          <w:p w14:paraId="61BD22FB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}</w:t>
            </w:r>
          </w:p>
          <w:p w14:paraId="2FF3E7BA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loop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3B0D9DAB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14666D75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digitalWrite</w:t>
            </w:r>
            <w:proofErr w:type="spellEnd"/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(LEDA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HIGH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 xml:space="preserve">// </w:t>
            </w:r>
            <w:proofErr w:type="spellStart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Encender</w:t>
            </w:r>
            <w:proofErr w:type="spellEnd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el</w:t>
            </w:r>
            <w:proofErr w:type="spellEnd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 xml:space="preserve"> led A</w:t>
            </w:r>
          </w:p>
          <w:p w14:paraId="3881EE28" w14:textId="036AE301" w:rsidR="00527BFD" w:rsidRDefault="009D7FFB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 w:rsidRPr="009D7FFB">
              <w:rPr>
                <w:rFonts w:asciiTheme="majorHAnsi" w:eastAsiaTheme="majorEastAsia" w:hAnsiTheme="majorHAnsi" w:cstheme="majorBidi"/>
                <w:caps/>
                <w:sz w:val="32"/>
                <w:lang w:bidi="es-ES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2B0E50B1" wp14:editId="265650E4">
                  <wp:simplePos x="0" y="0"/>
                  <wp:positionH relativeFrom="column">
                    <wp:posOffset>-2486660</wp:posOffset>
                  </wp:positionH>
                  <wp:positionV relativeFrom="paragraph">
                    <wp:posOffset>-285115</wp:posOffset>
                  </wp:positionV>
                  <wp:extent cx="2120900" cy="584508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BFD" w:rsidRPr="009D7FFB"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 w:rsidR="00527BFD"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 w:rsid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="00527BFD">
              <w:rPr>
                <w:rFonts w:ascii="Roboto" w:hAnsi="Roboto"/>
                <w:color w:val="000000"/>
                <w:sz w:val="21"/>
                <w:szCs w:val="21"/>
              </w:rPr>
              <w:t>(TIEMPO);</w:t>
            </w:r>
            <w:r w:rsid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="00527BFD">
              <w:rPr>
                <w:rFonts w:ascii="Roboto" w:hAnsi="Roboto"/>
                <w:color w:val="434F54"/>
                <w:sz w:val="21"/>
                <w:szCs w:val="21"/>
              </w:rPr>
              <w:t>// Esperar 0.125 segundos</w:t>
            </w:r>
          </w:p>
          <w:p w14:paraId="6B9A4766" w14:textId="6708102E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(LEDA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Apagar el led A</w:t>
            </w:r>
          </w:p>
          <w:p w14:paraId="18B21037" w14:textId="26660226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Encender el led B</w:t>
            </w:r>
          </w:p>
          <w:p w14:paraId="0224C0B6" w14:textId="4C643DEE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(TIEMPO);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Esperar 0.125 segundos</w:t>
            </w:r>
          </w:p>
          <w:p w14:paraId="5701B878" w14:textId="4214C1E6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Apagar el led B</w:t>
            </w:r>
          </w:p>
          <w:p w14:paraId="780EAFD4" w14:textId="25CA6DB6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(LEDC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Encender el led C</w:t>
            </w:r>
          </w:p>
          <w:p w14:paraId="667C5FDC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(TIEMPO);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Esperar 0.125 segundos</w:t>
            </w:r>
          </w:p>
          <w:p w14:paraId="4C7660E6" w14:textId="4F52180E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(LEDC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Apagar el led C</w:t>
            </w:r>
          </w:p>
          <w:p w14:paraId="7470398F" w14:textId="1165D04C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(LEDD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Encender el led D</w:t>
            </w:r>
          </w:p>
          <w:p w14:paraId="105D1345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(TIEMPO);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Esperar 0.125 segundos</w:t>
            </w:r>
          </w:p>
          <w:p w14:paraId="5DB8FC55" w14:textId="5938826E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(LEDD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Apagar el led D</w:t>
            </w:r>
          </w:p>
          <w:p w14:paraId="1CB5208C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(LEDE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Encender el led E</w:t>
            </w:r>
          </w:p>
          <w:p w14:paraId="6BAE6244" w14:textId="783968BF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(TIEMPO);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Esperar 0.125 segundos</w:t>
            </w:r>
          </w:p>
          <w:p w14:paraId="1BFCA884" w14:textId="362E8348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(LEDE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Apagar el led E</w:t>
            </w:r>
          </w:p>
          <w:p w14:paraId="46D99350" w14:textId="138228FB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23F54938" w14:textId="33E45728" w:rsidR="00527BFD" w:rsidRPr="00FA1E9D" w:rsidRDefault="009D7FFB" w:rsidP="00527BFD">
            <w:pPr>
              <w:pStyle w:val="Ttulo3"/>
              <w:spacing w:before="450" w:after="0"/>
              <w:rPr>
                <w:lang w:bidi="es-ES"/>
              </w:rPr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030C3127" wp14:editId="006E6647">
                  <wp:simplePos x="0" y="0"/>
                  <wp:positionH relativeFrom="column">
                    <wp:posOffset>-2499360</wp:posOffset>
                  </wp:positionH>
                  <wp:positionV relativeFrom="paragraph">
                    <wp:posOffset>-153670</wp:posOffset>
                  </wp:positionV>
                  <wp:extent cx="2120900" cy="584508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3580">
              <w:rPr>
                <w:lang w:bidi="es-ES"/>
              </w:rPr>
              <w:t>TALLER</w:t>
            </w:r>
            <w:r w:rsidR="00527BFD" w:rsidRPr="00FA1E9D">
              <w:rPr>
                <w:lang w:bidi="es-ES"/>
              </w:rPr>
              <w:t xml:space="preserve"> 3: </w:t>
            </w:r>
            <w:r w:rsidR="00833580">
              <w:rPr>
                <w:lang w:bidi="es-ES"/>
              </w:rPr>
              <w:t>A</w:t>
            </w:r>
            <w:r w:rsidR="00527BFD" w:rsidRPr="00FA1E9D">
              <w:rPr>
                <w:lang w:bidi="es-ES"/>
              </w:rPr>
              <w:t>cender o</w:t>
            </w:r>
            <w:r w:rsidR="00833580">
              <w:rPr>
                <w:lang w:bidi="es-ES"/>
              </w:rPr>
              <w:t>u</w:t>
            </w:r>
            <w:r w:rsidR="00527BFD" w:rsidRPr="00FA1E9D">
              <w:rPr>
                <w:lang w:bidi="es-ES"/>
              </w:rPr>
              <w:t xml:space="preserve"> apagar un led dependendo d</w:t>
            </w:r>
            <w:r w:rsidR="00833580">
              <w:rPr>
                <w:lang w:bidi="es-ES"/>
              </w:rPr>
              <w:t>o</w:t>
            </w:r>
            <w:r w:rsidR="00527BFD" w:rsidRPr="00FA1E9D">
              <w:rPr>
                <w:lang w:bidi="es-ES"/>
              </w:rPr>
              <w:t xml:space="preserve"> estado dun pulsador</w:t>
            </w:r>
          </w:p>
          <w:p w14:paraId="1406A511" w14:textId="34C9919F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begin"/>
            </w:r>
            <w:r>
              <w:rPr>
                <w:rFonts w:ascii="Roboto" w:hAnsi="Roboto"/>
                <w:color w:val="7A7A7A"/>
                <w:sz w:val="21"/>
                <w:szCs w:val="21"/>
              </w:rPr>
              <w:instrText xml:space="preserve"> INCLUDEPICTURE "/var/folders/ym/pv61kpw54ml37nt_md7dlghw0000gn/T/com.microsoft.Word/WebArchiveCopyPasteTempFiles/ejemplo03.png" \* MERGEFORMATINET </w:instrText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separate"/>
            </w:r>
            <w:r>
              <w:rPr>
                <w:rFonts w:ascii="Roboto" w:hAnsi="Roboto"/>
                <w:noProof/>
                <w:color w:val="7A7A7A"/>
                <w:sz w:val="21"/>
                <w:szCs w:val="21"/>
              </w:rPr>
              <w:drawing>
                <wp:inline distT="0" distB="0" distL="0" distR="0" wp14:anchorId="78048C9E" wp14:editId="23AE7BA0">
                  <wp:extent cx="3562170" cy="5189855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485" cy="520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end"/>
            </w:r>
          </w:p>
          <w:p w14:paraId="27958742" w14:textId="2A7B8735" w:rsidR="00FA1E9D" w:rsidRPr="00333CD3" w:rsidRDefault="009D7FFB" w:rsidP="00FA1E9D">
            <w:pPr>
              <w:pStyle w:val="Ttulo3"/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75425AD1" wp14:editId="4371D112">
                  <wp:simplePos x="0" y="0"/>
                  <wp:positionH relativeFrom="column">
                    <wp:posOffset>-2486660</wp:posOffset>
                  </wp:positionH>
                  <wp:positionV relativeFrom="paragraph">
                    <wp:posOffset>-314325</wp:posOffset>
                  </wp:positionV>
                  <wp:extent cx="2120900" cy="584508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9D">
              <w:t>código compluino</w:t>
            </w:r>
          </w:p>
          <w:p w14:paraId="6DBC37BA" w14:textId="77777777" w:rsidR="00527BFD" w:rsidRP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#define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4</w:t>
            </w:r>
          </w:p>
          <w:p w14:paraId="68B2D201" w14:textId="77777777" w:rsidR="00527BFD" w:rsidRP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#define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PULSADOR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7</w:t>
            </w:r>
          </w:p>
          <w:p w14:paraId="2F2F5EE2" w14:textId="77777777" w:rsidR="00527BFD" w:rsidRP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setup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4757DADE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10745D87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4 como salida</w:t>
            </w:r>
          </w:p>
          <w:p w14:paraId="5B34C694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PULSADOR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INPUT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7 como entrada</w:t>
            </w:r>
          </w:p>
          <w:p w14:paraId="12B300FF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7839F952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void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5E6D03"/>
                <w:sz w:val="21"/>
                <w:szCs w:val="21"/>
              </w:rPr>
              <w:t>loop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)</w:t>
            </w:r>
          </w:p>
          <w:p w14:paraId="631EB1F4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2B9DBE86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5E6D03"/>
                <w:sz w:val="21"/>
                <w:szCs w:val="21"/>
              </w:rPr>
              <w:t>if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digitalRead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PULSADOR)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==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//Comparar el estado que se lee en el pin del pulsador</w:t>
            </w:r>
          </w:p>
          <w:p w14:paraId="5DA2EF33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4EBF4D2B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Si se cumple la condición enciende el led</w:t>
            </w:r>
          </w:p>
          <w:p w14:paraId="1C005C11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54D8ABCD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5E6D03"/>
                <w:sz w:val="21"/>
                <w:szCs w:val="21"/>
              </w:rPr>
              <w:t>else</w:t>
            </w:r>
            <w:proofErr w:type="spellEnd"/>
          </w:p>
          <w:p w14:paraId="1743B715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1BD371C7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Si no se cumple la condición apaga el led</w:t>
            </w:r>
          </w:p>
          <w:p w14:paraId="19C0AE45" w14:textId="77777777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0FEA51C7" w14:textId="630445AA" w:rsidR="00527BFD" w:rsidRDefault="00527BFD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000000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35F16772" w14:textId="0BE26119" w:rsidR="00833580" w:rsidRDefault="00833580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</w:p>
          <w:p w14:paraId="06B3B10F" w14:textId="77777777" w:rsidR="00833580" w:rsidRDefault="00833580" w:rsidP="00833580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</w:p>
          <w:p w14:paraId="2B50086D" w14:textId="04FC0B30" w:rsidR="00527BFD" w:rsidRPr="00FA1E9D" w:rsidRDefault="009D7FFB" w:rsidP="00527BFD">
            <w:pPr>
              <w:pStyle w:val="Ttulo3"/>
              <w:spacing w:before="450" w:after="0"/>
              <w:rPr>
                <w:lang w:bidi="es-ES"/>
              </w:rPr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4B714A88" wp14:editId="2FFE222C">
                  <wp:simplePos x="0" y="0"/>
                  <wp:positionH relativeFrom="column">
                    <wp:posOffset>-2334260</wp:posOffset>
                  </wp:positionH>
                  <wp:positionV relativeFrom="paragraph">
                    <wp:posOffset>-170815</wp:posOffset>
                  </wp:positionV>
                  <wp:extent cx="2120900" cy="584508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707">
              <w:rPr>
                <w:lang w:bidi="es-ES"/>
              </w:rPr>
              <w:t>TALLER</w:t>
            </w:r>
            <w:r w:rsidR="00527BFD" w:rsidRPr="00FA1E9D">
              <w:rPr>
                <w:lang w:bidi="es-ES"/>
              </w:rPr>
              <w:t xml:space="preserve"> 4: Semáforo para pe</w:t>
            </w:r>
            <w:r w:rsidR="00576707">
              <w:rPr>
                <w:lang w:bidi="es-ES"/>
              </w:rPr>
              <w:t>óns e</w:t>
            </w:r>
            <w:r w:rsidR="00527BFD" w:rsidRPr="00FA1E9D">
              <w:rPr>
                <w:lang w:bidi="es-ES"/>
              </w:rPr>
              <w:t xml:space="preserve"> vehículos con pulsador</w:t>
            </w:r>
            <w:r w:rsidR="00576707">
              <w:rPr>
                <w:lang w:bidi="es-ES"/>
              </w:rPr>
              <w:t xml:space="preserve"> nunha cidade de marte</w:t>
            </w:r>
          </w:p>
          <w:p w14:paraId="385FFBDD" w14:textId="2C881FAD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begin"/>
            </w:r>
            <w:r>
              <w:rPr>
                <w:rFonts w:ascii="Roboto" w:hAnsi="Roboto"/>
                <w:color w:val="7A7A7A"/>
                <w:sz w:val="21"/>
                <w:szCs w:val="21"/>
              </w:rPr>
              <w:instrText xml:space="preserve"> INCLUDEPICTURE "/var/folders/ym/pv61kpw54ml37nt_md7dlghw0000gn/T/com.microsoft.Word/WebArchiveCopyPasteTempFiles/ejemplo04.png" \* MERGEFORMATINET </w:instrText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separate"/>
            </w:r>
            <w:r>
              <w:rPr>
                <w:rFonts w:ascii="Roboto" w:hAnsi="Roboto"/>
                <w:noProof/>
                <w:color w:val="7A7A7A"/>
                <w:sz w:val="21"/>
                <w:szCs w:val="21"/>
              </w:rPr>
              <w:drawing>
                <wp:inline distT="0" distB="0" distL="0" distR="0" wp14:anchorId="61938242" wp14:editId="1B037661">
                  <wp:extent cx="4128770" cy="3977005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770" cy="397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end"/>
            </w:r>
          </w:p>
          <w:p w14:paraId="42764288" w14:textId="449A2419" w:rsidR="00FA1E9D" w:rsidRDefault="00FA1E9D" w:rsidP="00527BFD">
            <w:pPr>
              <w:pStyle w:val="NormalWeb"/>
              <w:spacing w:before="0" w:beforeAutospacing="0"/>
              <w:rPr>
                <w:rFonts w:ascii="Roboto" w:hAnsi="Roboto"/>
                <w:color w:val="434F54"/>
                <w:sz w:val="21"/>
                <w:szCs w:val="21"/>
              </w:rPr>
            </w:pPr>
          </w:p>
          <w:p w14:paraId="25B73CF7" w14:textId="111338A5" w:rsidR="00833580" w:rsidRDefault="00833580" w:rsidP="00FA1E9D">
            <w:pPr>
              <w:pStyle w:val="Ttulo3"/>
            </w:pPr>
          </w:p>
          <w:p w14:paraId="0A99FED4" w14:textId="17933244" w:rsidR="00833580" w:rsidRDefault="00833580" w:rsidP="00FA1E9D">
            <w:pPr>
              <w:pStyle w:val="Ttulo3"/>
            </w:pPr>
          </w:p>
          <w:p w14:paraId="2E72BE07" w14:textId="6E178561" w:rsidR="00FA1E9D" w:rsidRPr="00333CD3" w:rsidRDefault="009D7FFB" w:rsidP="00FA1E9D">
            <w:pPr>
              <w:pStyle w:val="Ttulo3"/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1585195E" wp14:editId="0E641173">
                  <wp:simplePos x="0" y="0"/>
                  <wp:positionH relativeFrom="column">
                    <wp:posOffset>-2486660</wp:posOffset>
                  </wp:positionH>
                  <wp:positionV relativeFrom="paragraph">
                    <wp:posOffset>-66040</wp:posOffset>
                  </wp:positionV>
                  <wp:extent cx="2120900" cy="584508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9D">
              <w:t>código compluino</w:t>
            </w:r>
          </w:p>
          <w:p w14:paraId="31EC6C0C" w14:textId="3D7FFED2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C_ROJO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13</w:t>
            </w:r>
          </w:p>
          <w:p w14:paraId="55F9E62B" w14:textId="75E2C4F9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C_AMBAR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5</w:t>
            </w:r>
          </w:p>
          <w:p w14:paraId="6EFFE958" w14:textId="4307CF83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C_VERDE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9</w:t>
            </w:r>
          </w:p>
          <w:p w14:paraId="6AA7BA1F" w14:textId="39B87524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P_ROJO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11</w:t>
            </w:r>
          </w:p>
          <w:p w14:paraId="3F9C197E" w14:textId="1B1BD766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P_VERDE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7</w:t>
            </w:r>
          </w:p>
          <w:p w14:paraId="628AD5A2" w14:textId="70D1A492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PULSADOR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3</w:t>
            </w:r>
          </w:p>
          <w:p w14:paraId="0332800C" w14:textId="40F77EC1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void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5E6D03"/>
                <w:sz w:val="21"/>
                <w:szCs w:val="21"/>
              </w:rPr>
              <w:t>setup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)</w:t>
            </w:r>
          </w:p>
          <w:p w14:paraId="4366F7D1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603DF441" w14:textId="5517B291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C_ROJO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13 como salida</w:t>
            </w:r>
          </w:p>
          <w:p w14:paraId="43D03E99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C_AMBAR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5 como salida</w:t>
            </w:r>
          </w:p>
          <w:p w14:paraId="26FE5D62" w14:textId="695DB244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C_VERDE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9 como salida</w:t>
            </w:r>
          </w:p>
          <w:p w14:paraId="07513E5D" w14:textId="3C12ED25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P_ROJO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11 como salida</w:t>
            </w:r>
          </w:p>
          <w:p w14:paraId="52D22D62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P_VERDE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7 como salida</w:t>
            </w:r>
          </w:p>
          <w:p w14:paraId="6423D9E6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PULSADOR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INPUT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3 como entrada</w:t>
            </w:r>
          </w:p>
          <w:p w14:paraId="4E6B2977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00229D11" w14:textId="5697D116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void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5E6D03"/>
                <w:sz w:val="21"/>
                <w:szCs w:val="21"/>
              </w:rPr>
              <w:t>loop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)</w:t>
            </w:r>
          </w:p>
          <w:p w14:paraId="4AF038B1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7CBBBBE2" w14:textId="4BE5EDE0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P_ROJO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Vehículos circulan y los peatones esperan en rojo hasta que se pulse</w:t>
            </w:r>
          </w:p>
          <w:p w14:paraId="4923D6AB" w14:textId="0F2F5E00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C_VERDE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</w:p>
          <w:p w14:paraId="7EEF4AD7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5E6D03"/>
                <w:sz w:val="21"/>
                <w:szCs w:val="21"/>
              </w:rPr>
              <w:t>while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digitalRead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PULSADOR)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</w:p>
          <w:p w14:paraId="3D170973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1000);</w:t>
            </w:r>
          </w:p>
          <w:p w14:paraId="37D2579F" w14:textId="1F1FF56A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(C_VERDE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//Vehículos en ámbar</w:t>
            </w:r>
          </w:p>
          <w:p w14:paraId="1B78363F" w14:textId="098B1863" w:rsidR="00527BFD" w:rsidRP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digitalWrite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C_AMBAR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HIGH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6DC5CD4D" w14:textId="433547FD" w:rsidR="00527BFD" w:rsidRP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delay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1000);</w:t>
            </w:r>
            <w:r w:rsidR="009D7FFB" w:rsidRPr="009D7FFB">
              <w:rPr>
                <w:rFonts w:asciiTheme="majorHAnsi" w:eastAsiaTheme="majorEastAsia" w:hAnsiTheme="majorHAnsi" w:cstheme="majorBidi"/>
                <w:caps/>
                <w:sz w:val="32"/>
                <w:lang w:bidi="es-ES"/>
              </w:rPr>
              <w:t xml:space="preserve"> </w:t>
            </w:r>
          </w:p>
          <w:p w14:paraId="5861E893" w14:textId="30098E41" w:rsidR="00527BFD" w:rsidRDefault="009D7FFB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 w:rsidRPr="009D7FFB">
              <w:rPr>
                <w:rFonts w:asciiTheme="majorHAnsi" w:eastAsiaTheme="majorEastAsia" w:hAnsiTheme="majorHAnsi" w:cstheme="majorBidi"/>
                <w:caps/>
                <w:sz w:val="32"/>
                <w:lang w:bidi="es-ES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1395AD5E" wp14:editId="2080F5D8">
                  <wp:simplePos x="0" y="0"/>
                  <wp:positionH relativeFrom="column">
                    <wp:posOffset>-2435860</wp:posOffset>
                  </wp:positionH>
                  <wp:positionV relativeFrom="paragraph">
                    <wp:posOffset>-37465</wp:posOffset>
                  </wp:positionV>
                  <wp:extent cx="2120900" cy="584508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BFD" w:rsidRPr="009D7FFB"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 w:rsidR="00527BFD"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 w:rsid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="00527BFD">
              <w:rPr>
                <w:rFonts w:ascii="Roboto" w:hAnsi="Roboto"/>
                <w:color w:val="000000"/>
                <w:sz w:val="21"/>
                <w:szCs w:val="21"/>
              </w:rPr>
              <w:t>(C_AMBAR</w:t>
            </w:r>
            <w:r w:rsidR="00527BFD"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 w:rsid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="00527BFD"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 w:rsidR="00527BFD"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 w:rsid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="00527BFD">
              <w:rPr>
                <w:rFonts w:ascii="Roboto" w:hAnsi="Roboto"/>
                <w:color w:val="434F54"/>
                <w:sz w:val="21"/>
                <w:szCs w:val="21"/>
              </w:rPr>
              <w:t>//Vehículos en rojo</w:t>
            </w:r>
          </w:p>
          <w:p w14:paraId="3F2434EE" w14:textId="77777777" w:rsidR="00527BFD" w:rsidRP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digitalWrite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C_ROJO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HIGH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6B0F6D05" w14:textId="751AF39D" w:rsidR="00527BFD" w:rsidRP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delay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500);</w:t>
            </w:r>
          </w:p>
          <w:p w14:paraId="49D63B7F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(P_VERDE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//Peatones en verde mientras los vehículos esperan en rojo</w:t>
            </w:r>
          </w:p>
          <w:p w14:paraId="3AB55985" w14:textId="2A123EB6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2000);</w:t>
            </w:r>
          </w:p>
          <w:p w14:paraId="5A3809BF" w14:textId="033E6055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5E6D03"/>
                <w:sz w:val="21"/>
                <w:szCs w:val="21"/>
              </w:rPr>
              <w:t>for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int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x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x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&lt;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5;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x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++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//Parpadea el semáforo verde de los peatones cinco veces</w:t>
            </w:r>
          </w:p>
          <w:p w14:paraId="32DADAB3" w14:textId="1A1C6770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1104D79A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P_VERDE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</w:p>
          <w:p w14:paraId="01CFE8DE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250);</w:t>
            </w:r>
          </w:p>
          <w:p w14:paraId="20254FC9" w14:textId="2DA71DC4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P_VERDE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LOW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</w:p>
          <w:p w14:paraId="5272A245" w14:textId="77777777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250);</w:t>
            </w:r>
          </w:p>
          <w:p w14:paraId="12C81027" w14:textId="68316781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20206EE7" w14:textId="375352DF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P_ROJO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//Ambos semáforos en rojo para no atropellar a los peatones lentos</w:t>
            </w:r>
          </w:p>
          <w:p w14:paraId="174B5961" w14:textId="44712670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500);</w:t>
            </w:r>
          </w:p>
          <w:p w14:paraId="40B0A053" w14:textId="6C4F0F44" w:rsidR="00527BFD" w:rsidRDefault="00527BFD" w:rsidP="00576707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530371EF" w14:textId="6AA085EF" w:rsidR="00527BFD" w:rsidRPr="00FA1E9D" w:rsidRDefault="009D7FFB" w:rsidP="00527BFD">
            <w:pPr>
              <w:pStyle w:val="Ttulo3"/>
              <w:spacing w:before="450" w:after="0"/>
              <w:rPr>
                <w:lang w:bidi="es-ES"/>
              </w:rPr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0002FBA2" wp14:editId="49DF8F15">
                  <wp:simplePos x="0" y="0"/>
                  <wp:positionH relativeFrom="column">
                    <wp:posOffset>-2334260</wp:posOffset>
                  </wp:positionH>
                  <wp:positionV relativeFrom="paragraph">
                    <wp:posOffset>-57785</wp:posOffset>
                  </wp:positionV>
                  <wp:extent cx="2120900" cy="584508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707">
              <w:rPr>
                <w:lang w:bidi="es-ES"/>
              </w:rPr>
              <w:t>TALLER</w:t>
            </w:r>
            <w:r w:rsidR="00527BFD" w:rsidRPr="00FA1E9D">
              <w:rPr>
                <w:lang w:bidi="es-ES"/>
              </w:rPr>
              <w:t xml:space="preserve"> 5: </w:t>
            </w:r>
            <w:r w:rsidR="00F14DC1">
              <w:rPr>
                <w:lang w:bidi="es-ES"/>
              </w:rPr>
              <w:t>A</w:t>
            </w:r>
            <w:r w:rsidR="00527BFD" w:rsidRPr="00FA1E9D">
              <w:rPr>
                <w:lang w:bidi="es-ES"/>
              </w:rPr>
              <w:t xml:space="preserve">cender </w:t>
            </w:r>
            <w:r w:rsidR="00F14DC1">
              <w:rPr>
                <w:lang w:bidi="es-ES"/>
              </w:rPr>
              <w:t>o</w:t>
            </w:r>
            <w:r w:rsidR="00527BFD" w:rsidRPr="00FA1E9D">
              <w:rPr>
                <w:lang w:bidi="es-ES"/>
              </w:rPr>
              <w:t xml:space="preserve"> led verde o</w:t>
            </w:r>
            <w:r w:rsidR="00F14DC1">
              <w:rPr>
                <w:lang w:bidi="es-ES"/>
              </w:rPr>
              <w:t>u o vermello</w:t>
            </w:r>
            <w:r w:rsidR="00527BFD" w:rsidRPr="00FA1E9D">
              <w:rPr>
                <w:lang w:bidi="es-ES"/>
              </w:rPr>
              <w:t xml:space="preserve"> dependendo d</w:t>
            </w:r>
            <w:r w:rsidR="00F14DC1">
              <w:rPr>
                <w:lang w:bidi="es-ES"/>
              </w:rPr>
              <w:t>o</w:t>
            </w:r>
            <w:r w:rsidR="00527BFD" w:rsidRPr="00FA1E9D">
              <w:rPr>
                <w:lang w:bidi="es-ES"/>
              </w:rPr>
              <w:t xml:space="preserve"> valor d</w:t>
            </w:r>
            <w:r w:rsidR="00F14DC1">
              <w:rPr>
                <w:lang w:bidi="es-ES"/>
              </w:rPr>
              <w:t>o</w:t>
            </w:r>
            <w:r w:rsidR="00527BFD" w:rsidRPr="00FA1E9D">
              <w:rPr>
                <w:lang w:bidi="es-ES"/>
              </w:rPr>
              <w:t xml:space="preserve"> potenciómetro</w:t>
            </w:r>
          </w:p>
          <w:p w14:paraId="4636B93D" w14:textId="5F26B2A6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begin"/>
            </w:r>
            <w:r>
              <w:rPr>
                <w:rFonts w:ascii="Roboto" w:hAnsi="Roboto"/>
                <w:color w:val="7A7A7A"/>
                <w:sz w:val="21"/>
                <w:szCs w:val="21"/>
              </w:rPr>
              <w:instrText xml:space="preserve"> INCLUDEPICTURE "/var/folders/ym/pv61kpw54ml37nt_md7dlghw0000gn/T/com.microsoft.Word/WebArchiveCopyPasteTempFiles/ejemplo05.png" \* MERGEFORMATINET </w:instrText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separate"/>
            </w:r>
            <w:r>
              <w:rPr>
                <w:rFonts w:ascii="Roboto" w:hAnsi="Roboto"/>
                <w:noProof/>
                <w:color w:val="7A7A7A"/>
                <w:sz w:val="21"/>
                <w:szCs w:val="21"/>
              </w:rPr>
              <w:drawing>
                <wp:inline distT="0" distB="0" distL="0" distR="0" wp14:anchorId="72F8F75D" wp14:editId="7E5A0F01">
                  <wp:extent cx="3460618" cy="5041900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712" cy="50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end"/>
            </w:r>
          </w:p>
          <w:p w14:paraId="02F0DE39" w14:textId="2AE2557F" w:rsidR="00FA1E9D" w:rsidRPr="00333CD3" w:rsidRDefault="009D7FFB" w:rsidP="00FA1E9D">
            <w:pPr>
              <w:pStyle w:val="Ttulo3"/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2E5A0B9D" wp14:editId="42D6EA19">
                  <wp:simplePos x="0" y="0"/>
                  <wp:positionH relativeFrom="column">
                    <wp:posOffset>-2486660</wp:posOffset>
                  </wp:positionH>
                  <wp:positionV relativeFrom="paragraph">
                    <wp:posOffset>-71755</wp:posOffset>
                  </wp:positionV>
                  <wp:extent cx="2120900" cy="584508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9D">
              <w:t>código compluino</w:t>
            </w:r>
          </w:p>
          <w:p w14:paraId="41FFF30E" w14:textId="4741541B" w:rsidR="00527BFD" w:rsidRPr="0075284C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 w:rsidRPr="0075284C"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</w:rPr>
              <w:t>POT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</w:rPr>
              <w:t>A5</w:t>
            </w:r>
          </w:p>
          <w:p w14:paraId="131C362E" w14:textId="77777777" w:rsidR="00527BFD" w:rsidRPr="0075284C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 w:rsidRPr="0075284C"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</w:rPr>
              <w:t>LEDA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</w:rPr>
              <w:t>7</w:t>
            </w:r>
          </w:p>
          <w:p w14:paraId="3C57513D" w14:textId="120814A9" w:rsidR="00527BFD" w:rsidRPr="0075284C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 w:rsidRPr="0075284C"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</w:rPr>
              <w:t>LEDB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</w:rPr>
              <w:t>4</w:t>
            </w:r>
          </w:p>
          <w:p w14:paraId="7CD4526B" w14:textId="77777777" w:rsidR="00527BFD" w:rsidRPr="0075284C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 w:rsidRPr="0075284C">
              <w:rPr>
                <w:rFonts w:ascii="Roboto" w:hAnsi="Roboto"/>
                <w:color w:val="00979C"/>
                <w:sz w:val="21"/>
                <w:szCs w:val="21"/>
              </w:rPr>
              <w:t>int</w:t>
            </w:r>
            <w:proofErr w:type="spellEnd"/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 w:rsidRPr="0075284C">
              <w:rPr>
                <w:rFonts w:ascii="Roboto" w:hAnsi="Roboto"/>
                <w:color w:val="000000"/>
                <w:sz w:val="21"/>
                <w:szCs w:val="21"/>
              </w:rPr>
              <w:t>lectura_pot</w:t>
            </w:r>
            <w:proofErr w:type="spellEnd"/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75284C"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 w:rsidRPr="0075284C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</w:rPr>
              <w:t>0;</w:t>
            </w:r>
          </w:p>
          <w:p w14:paraId="786ADB16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setup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3663E3E3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312A4FE9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LEDA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7 como salida</w:t>
            </w:r>
          </w:p>
          <w:p w14:paraId="3F486C52" w14:textId="49C1FEA2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 Definir el pin 4 como salida</w:t>
            </w:r>
          </w:p>
          <w:p w14:paraId="587054FD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68794786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void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5E6D03"/>
                <w:sz w:val="21"/>
                <w:szCs w:val="21"/>
              </w:rPr>
              <w:t>loop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)</w:t>
            </w:r>
          </w:p>
          <w:p w14:paraId="0FB9C2D0" w14:textId="1B304CCD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647364F3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lectura_pot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analogRead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POT);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//Guardar el valor </w:t>
            </w:r>
            <w:proofErr w:type="spellStart"/>
            <w:r>
              <w:rPr>
                <w:rFonts w:ascii="Roboto" w:hAnsi="Roboto"/>
                <w:color w:val="434F54"/>
                <w:sz w:val="21"/>
                <w:szCs w:val="21"/>
              </w:rPr>
              <w:t>leido</w:t>
            </w:r>
            <w:proofErr w:type="spellEnd"/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 en el pin A5 en una variable</w:t>
            </w:r>
          </w:p>
          <w:p w14:paraId="39F4B1BE" w14:textId="6AF28746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5E6D03"/>
                <w:sz w:val="21"/>
                <w:szCs w:val="21"/>
              </w:rPr>
              <w:t>if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lectura_pot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&gt;=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512)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// </w:t>
            </w:r>
            <w:r w:rsidRPr="00F14DC1">
              <w:rPr>
                <w:rFonts w:ascii="Roboto" w:hAnsi="Roboto"/>
                <w:color w:val="434F54"/>
                <w:sz w:val="15"/>
                <w:szCs w:val="15"/>
              </w:rPr>
              <w:t>Comparar la lectura del potenciómetro con un valor de corte</w:t>
            </w:r>
          </w:p>
          <w:p w14:paraId="7B539C56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51A19909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 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digitalWrite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LEDA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HIGH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3F78C99C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 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digitalWrite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LEDB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LOW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17DB2943" w14:textId="23086B6A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}</w:t>
            </w:r>
          </w:p>
          <w:p w14:paraId="4DCA9CAC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else</w:t>
            </w:r>
          </w:p>
          <w:p w14:paraId="70E94833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4083C4F0" w14:textId="68D337F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 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digitalWrite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LEDB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HIGH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1A270122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 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digitalWrite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LEDA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LOW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656335F0" w14:textId="4E43E032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2A19280F" w14:textId="5EF65331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22228232" w14:textId="2C7DEC3B" w:rsidR="00527BFD" w:rsidRPr="00FA1E9D" w:rsidRDefault="009D7FFB" w:rsidP="00527BFD">
            <w:pPr>
              <w:pStyle w:val="Ttulo3"/>
              <w:spacing w:before="450" w:after="0"/>
              <w:rPr>
                <w:lang w:bidi="es-ES"/>
              </w:rPr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608925AC" wp14:editId="79656B6B">
                  <wp:simplePos x="0" y="0"/>
                  <wp:positionH relativeFrom="column">
                    <wp:posOffset>-2499360</wp:posOffset>
                  </wp:positionH>
                  <wp:positionV relativeFrom="paragraph">
                    <wp:posOffset>-242570</wp:posOffset>
                  </wp:positionV>
                  <wp:extent cx="2120900" cy="584508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DC1">
              <w:rPr>
                <w:lang w:bidi="es-ES"/>
              </w:rPr>
              <w:t>TALLER</w:t>
            </w:r>
            <w:r w:rsidR="00527BFD" w:rsidRPr="00FA1E9D">
              <w:rPr>
                <w:lang w:bidi="es-ES"/>
              </w:rPr>
              <w:t xml:space="preserve"> 6: controlar </w:t>
            </w:r>
            <w:r w:rsidR="00F14DC1">
              <w:rPr>
                <w:lang w:bidi="es-ES"/>
              </w:rPr>
              <w:t>O</w:t>
            </w:r>
            <w:r w:rsidR="00527BFD" w:rsidRPr="00FA1E9D">
              <w:rPr>
                <w:lang w:bidi="es-ES"/>
              </w:rPr>
              <w:t xml:space="preserve"> brillo dun led c</w:t>
            </w:r>
            <w:r w:rsidR="00F14DC1">
              <w:rPr>
                <w:lang w:bidi="es-ES"/>
              </w:rPr>
              <w:t>A</w:t>
            </w:r>
            <w:r w:rsidR="00527BFD" w:rsidRPr="00FA1E9D">
              <w:rPr>
                <w:lang w:bidi="es-ES"/>
              </w:rPr>
              <w:t xml:space="preserve"> LDR</w:t>
            </w:r>
          </w:p>
          <w:p w14:paraId="20E97B3A" w14:textId="1F020B73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begin"/>
            </w:r>
            <w:r>
              <w:rPr>
                <w:rFonts w:ascii="Roboto" w:hAnsi="Roboto"/>
                <w:color w:val="7A7A7A"/>
                <w:sz w:val="21"/>
                <w:szCs w:val="21"/>
              </w:rPr>
              <w:instrText xml:space="preserve"> INCLUDEPICTURE "/var/folders/ym/pv61kpw54ml37nt_md7dlghw0000gn/T/com.microsoft.Word/WebArchiveCopyPasteTempFiles/ejemplo06.png" \* MERGEFORMATINET </w:instrText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separate"/>
            </w:r>
            <w:r>
              <w:rPr>
                <w:rFonts w:ascii="Roboto" w:hAnsi="Roboto"/>
                <w:noProof/>
                <w:color w:val="7A7A7A"/>
                <w:sz w:val="21"/>
                <w:szCs w:val="21"/>
              </w:rPr>
              <w:drawing>
                <wp:inline distT="0" distB="0" distL="0" distR="0" wp14:anchorId="54369F5F" wp14:editId="1CFC2D8D">
                  <wp:extent cx="3626238" cy="5283200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638" cy="531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end"/>
            </w:r>
          </w:p>
          <w:p w14:paraId="6D89F5B7" w14:textId="4F1E63A4" w:rsidR="00FA1E9D" w:rsidRPr="00333CD3" w:rsidRDefault="009D7FFB" w:rsidP="00FA1E9D">
            <w:pPr>
              <w:pStyle w:val="Ttulo3"/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23AC6FDD" wp14:editId="31ADF38E">
                  <wp:simplePos x="0" y="0"/>
                  <wp:positionH relativeFrom="column">
                    <wp:posOffset>-2334260</wp:posOffset>
                  </wp:positionH>
                  <wp:positionV relativeFrom="paragraph">
                    <wp:posOffset>8890</wp:posOffset>
                  </wp:positionV>
                  <wp:extent cx="2120900" cy="584508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9D">
              <w:t>código compluino</w:t>
            </w:r>
          </w:p>
          <w:p w14:paraId="1E242DE6" w14:textId="6F5328F9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#define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LDR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A5</w:t>
            </w:r>
          </w:p>
          <w:p w14:paraId="6D019FFA" w14:textId="2AEAA30C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#define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6</w:t>
            </w:r>
          </w:p>
          <w:p w14:paraId="72632856" w14:textId="0BA8B3F3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int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lectura_ldr</w:t>
            </w:r>
            <w:proofErr w:type="spellEnd"/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=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0;</w:t>
            </w:r>
          </w:p>
          <w:p w14:paraId="610F6872" w14:textId="0719BD7E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int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brillo</w:t>
            </w:r>
            <w:proofErr w:type="spellEnd"/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=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0;</w:t>
            </w:r>
          </w:p>
          <w:p w14:paraId="2726CB56" w14:textId="0EB14049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setup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165367A1" w14:textId="41252D88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18BB469C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pinMode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LED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OUTPUT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63908E36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}</w:t>
            </w:r>
          </w:p>
          <w:p w14:paraId="3BAC88A8" w14:textId="6A69FA5B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loop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6503631B" w14:textId="77777777" w:rsidR="00527BFD" w:rsidRPr="0075284C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75284C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4DFDE6FD" w14:textId="6F5C04EB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 w:rsidRPr="009D7FFB"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lectura_ldr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analogRead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LDR);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//Guardar el valor </w:t>
            </w:r>
            <w:proofErr w:type="spellStart"/>
            <w:r>
              <w:rPr>
                <w:rFonts w:ascii="Roboto" w:hAnsi="Roboto"/>
                <w:color w:val="434F54"/>
                <w:sz w:val="21"/>
                <w:szCs w:val="21"/>
              </w:rPr>
              <w:t>leido</w:t>
            </w:r>
            <w:proofErr w:type="spellEnd"/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 en el pin A5 en una variable</w:t>
            </w:r>
          </w:p>
          <w:p w14:paraId="20934C22" w14:textId="12358185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brillo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map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spellStart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lectura_ldr</w:t>
            </w:r>
            <w:proofErr w:type="spellEnd"/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1023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//Convertir el valor a un rango de 0 a 255</w:t>
            </w:r>
          </w:p>
          <w:p w14:paraId="4DDC6E1F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analogWrite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LED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brillo);</w:t>
            </w:r>
          </w:p>
          <w:p w14:paraId="1C7976D4" w14:textId="70ADD530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000000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7EBD36B6" w14:textId="76239BD6" w:rsidR="00F14DC1" w:rsidRDefault="00F14DC1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</w:p>
          <w:p w14:paraId="7AD05524" w14:textId="1D04E615" w:rsidR="00527BFD" w:rsidRPr="00FA1E9D" w:rsidRDefault="009D7FFB" w:rsidP="00527BFD">
            <w:pPr>
              <w:pStyle w:val="Ttulo3"/>
              <w:spacing w:before="450" w:after="0"/>
              <w:rPr>
                <w:lang w:bidi="es-ES"/>
              </w:rPr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61C80AA3" wp14:editId="21A0D23B">
                  <wp:simplePos x="0" y="0"/>
                  <wp:positionH relativeFrom="column">
                    <wp:posOffset>-2334260</wp:posOffset>
                  </wp:positionH>
                  <wp:positionV relativeFrom="paragraph">
                    <wp:posOffset>-140970</wp:posOffset>
                  </wp:positionV>
                  <wp:extent cx="2120900" cy="584508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DC1">
              <w:rPr>
                <w:lang w:bidi="es-ES"/>
              </w:rPr>
              <w:t>TALLER</w:t>
            </w:r>
            <w:r w:rsidR="00527BFD" w:rsidRPr="00FA1E9D">
              <w:rPr>
                <w:lang w:bidi="es-ES"/>
              </w:rPr>
              <w:t xml:space="preserve"> 7: do</w:t>
            </w:r>
            <w:r w:rsidR="00F14DC1">
              <w:rPr>
                <w:lang w:bidi="es-ES"/>
              </w:rPr>
              <w:t>U</w:t>
            </w:r>
            <w:r w:rsidR="00527BFD" w:rsidRPr="00FA1E9D">
              <w:rPr>
                <w:lang w:bidi="es-ES"/>
              </w:rPr>
              <w:t>s pulsadores act</w:t>
            </w:r>
            <w:r w:rsidR="00F14DC1">
              <w:rPr>
                <w:lang w:bidi="es-ES"/>
              </w:rPr>
              <w:t xml:space="preserve">ÍVANSE con </w:t>
            </w:r>
            <w:r w:rsidR="00527BFD" w:rsidRPr="00FA1E9D">
              <w:rPr>
                <w:lang w:bidi="es-ES"/>
              </w:rPr>
              <w:t>tonos diferentes</w:t>
            </w:r>
            <w:r w:rsidR="00F14DC1">
              <w:rPr>
                <w:lang w:bidi="es-ES"/>
              </w:rPr>
              <w:t xml:space="preserve"> NO</w:t>
            </w:r>
            <w:r w:rsidR="00527BFD" w:rsidRPr="00FA1E9D">
              <w:rPr>
                <w:lang w:bidi="es-ES"/>
              </w:rPr>
              <w:t xml:space="preserve"> z</w:t>
            </w:r>
            <w:r w:rsidR="00F14DC1">
              <w:rPr>
                <w:lang w:bidi="es-ES"/>
              </w:rPr>
              <w:t>OADOR</w:t>
            </w:r>
          </w:p>
          <w:p w14:paraId="255F33C6" w14:textId="1E617CFE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begin"/>
            </w:r>
            <w:r>
              <w:rPr>
                <w:rFonts w:ascii="Roboto" w:hAnsi="Roboto"/>
                <w:color w:val="7A7A7A"/>
                <w:sz w:val="21"/>
                <w:szCs w:val="21"/>
              </w:rPr>
              <w:instrText xml:space="preserve"> INCLUDEPICTURE "/var/folders/ym/pv61kpw54ml37nt_md7dlghw0000gn/T/com.microsoft.Word/WebArchiveCopyPasteTempFiles/ejemplo07.png" \* MERGEFORMATINET </w:instrText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separate"/>
            </w:r>
            <w:r>
              <w:rPr>
                <w:rFonts w:ascii="Roboto" w:hAnsi="Roboto"/>
                <w:noProof/>
                <w:color w:val="7A7A7A"/>
                <w:sz w:val="21"/>
                <w:szCs w:val="21"/>
              </w:rPr>
              <w:drawing>
                <wp:inline distT="0" distB="0" distL="0" distR="0" wp14:anchorId="4E8CF1A0" wp14:editId="33D19512">
                  <wp:extent cx="3800578" cy="553720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158" cy="555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end"/>
            </w:r>
          </w:p>
          <w:p w14:paraId="60A4527C" w14:textId="126EA450" w:rsidR="00FA1E9D" w:rsidRPr="00333CD3" w:rsidRDefault="009D7FFB" w:rsidP="00FA1E9D">
            <w:pPr>
              <w:pStyle w:val="Ttulo3"/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4A33AE0B" wp14:editId="17EAB14F">
                  <wp:simplePos x="0" y="0"/>
                  <wp:positionH relativeFrom="column">
                    <wp:posOffset>-2550160</wp:posOffset>
                  </wp:positionH>
                  <wp:positionV relativeFrom="paragraph">
                    <wp:posOffset>-173355</wp:posOffset>
                  </wp:positionV>
                  <wp:extent cx="2120900" cy="584508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9D">
              <w:t>código compluino</w:t>
            </w:r>
          </w:p>
          <w:p w14:paraId="764DB869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PULSADORB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7</w:t>
            </w:r>
          </w:p>
          <w:p w14:paraId="1EA878ED" w14:textId="7A7BBBB0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PULSADORC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4</w:t>
            </w:r>
          </w:p>
          <w:p w14:paraId="4033DB6A" w14:textId="309089A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ZUMBADOR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11</w:t>
            </w:r>
          </w:p>
          <w:p w14:paraId="207537A5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setup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4BE46904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149DA183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pinMode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PULSADORB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INPUT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7E49D702" w14:textId="4C9878A0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pinMode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PULSADORC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INPUT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71CA5F4F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pinMode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ZUMBADOR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OUTPUT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7BB75600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tone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ZUMBADOR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293);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//Nota RE</w:t>
            </w:r>
          </w:p>
          <w:p w14:paraId="436B4B64" w14:textId="1AB56EBF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200);</w:t>
            </w:r>
          </w:p>
          <w:p w14:paraId="06380BE1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tone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ZUMBADOR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440);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//Nota LA</w:t>
            </w:r>
          </w:p>
          <w:p w14:paraId="2F2C7455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200);</w:t>
            </w:r>
          </w:p>
          <w:p w14:paraId="5777A031" w14:textId="333022CC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noTone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ZUMBADOR);</w:t>
            </w:r>
          </w:p>
          <w:p w14:paraId="2349644D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}</w:t>
            </w:r>
          </w:p>
          <w:p w14:paraId="5199920C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loop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0B84B96B" w14:textId="199785EE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7DC9F64A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if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digitalRead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PULSADORB)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==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HIGH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47FA6C78" w14:textId="4849AD34" w:rsidR="00527BFD" w:rsidRPr="0075284C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75284C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6D200D89" w14:textId="34464D11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 w:rsidRPr="0075284C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 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tone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ZUMBADOR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659);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//Nota MI</w:t>
            </w:r>
          </w:p>
          <w:p w14:paraId="01B427BA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7764ADDC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5E6D03"/>
                <w:sz w:val="21"/>
                <w:szCs w:val="21"/>
              </w:rPr>
              <w:t>else</w:t>
            </w:r>
            <w:proofErr w:type="spellEnd"/>
          </w:p>
          <w:p w14:paraId="6C6EBFF7" w14:textId="7CB07869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6FC75EFD" w14:textId="4A739DED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proofErr w:type="spellStart"/>
            <w:r>
              <w:rPr>
                <w:rFonts w:ascii="Roboto" w:hAnsi="Roboto"/>
                <w:color w:val="5E6D03"/>
                <w:sz w:val="21"/>
                <w:szCs w:val="21"/>
              </w:rPr>
              <w:t>if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digitalRead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PULSADORC)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</w:t>
            </w:r>
          </w:p>
          <w:p w14:paraId="4E93FE47" w14:textId="6E88D560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1E8ED910" w14:textId="73852245" w:rsidR="00527BFD" w:rsidRDefault="009D7FFB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 w:rsidRPr="009D7FFB">
              <w:rPr>
                <w:rFonts w:asciiTheme="majorHAnsi" w:eastAsiaTheme="majorEastAsia" w:hAnsiTheme="majorHAnsi" w:cstheme="majorBidi"/>
                <w:caps/>
                <w:sz w:val="32"/>
                <w:lang w:bidi="es-ES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1FDEC2CF" wp14:editId="5FF36807">
                  <wp:simplePos x="0" y="0"/>
                  <wp:positionH relativeFrom="column">
                    <wp:posOffset>-2278380</wp:posOffset>
                  </wp:positionH>
                  <wp:positionV relativeFrom="paragraph">
                    <wp:posOffset>-95885</wp:posOffset>
                  </wp:positionV>
                  <wp:extent cx="2120900" cy="584508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BFD">
              <w:rPr>
                <w:rFonts w:ascii="Roboto" w:hAnsi="Roboto"/>
                <w:color w:val="7A7A7A"/>
                <w:sz w:val="21"/>
                <w:szCs w:val="21"/>
              </w:rPr>
              <w:t>     </w:t>
            </w:r>
            <w:proofErr w:type="spellStart"/>
            <w:proofErr w:type="gramStart"/>
            <w:r w:rsidR="00527BFD">
              <w:rPr>
                <w:rFonts w:ascii="Roboto" w:hAnsi="Roboto"/>
                <w:color w:val="D35400"/>
                <w:sz w:val="21"/>
                <w:szCs w:val="21"/>
              </w:rPr>
              <w:t>tone</w:t>
            </w:r>
            <w:proofErr w:type="spellEnd"/>
            <w:r w:rsidR="00527BFD"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 w:rsidR="00527BFD">
              <w:rPr>
                <w:rFonts w:ascii="Roboto" w:hAnsi="Roboto"/>
                <w:color w:val="000000"/>
                <w:sz w:val="21"/>
                <w:szCs w:val="21"/>
              </w:rPr>
              <w:t>ZUMBADOR</w:t>
            </w:r>
            <w:r w:rsidR="00527BFD"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 w:rsid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="00527BFD">
              <w:rPr>
                <w:rFonts w:ascii="Roboto" w:hAnsi="Roboto"/>
                <w:color w:val="000000"/>
                <w:sz w:val="21"/>
                <w:szCs w:val="21"/>
              </w:rPr>
              <w:t>392);</w:t>
            </w:r>
            <w:r w:rsid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 w:rsidR="00527BFD">
              <w:rPr>
                <w:rFonts w:ascii="Roboto" w:hAnsi="Roboto"/>
                <w:color w:val="434F54"/>
                <w:sz w:val="21"/>
                <w:szCs w:val="21"/>
              </w:rPr>
              <w:t>//Nota SOL</w:t>
            </w:r>
          </w:p>
          <w:p w14:paraId="692A0A89" w14:textId="7D42AB5B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0CE30DCD" w14:textId="51AB80C3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proofErr w:type="spellStart"/>
            <w:r>
              <w:rPr>
                <w:rFonts w:ascii="Roboto" w:hAnsi="Roboto"/>
                <w:color w:val="5E6D03"/>
                <w:sz w:val="21"/>
                <w:szCs w:val="21"/>
              </w:rPr>
              <w:t>else</w:t>
            </w:r>
            <w:proofErr w:type="spellEnd"/>
          </w:p>
          <w:p w14:paraId="7D9537C1" w14:textId="2A1560B0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6088CF7D" w14:textId="5BFCBEE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 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noTone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ZUMBADOR);</w:t>
            </w:r>
          </w:p>
          <w:p w14:paraId="7B8CC94B" w14:textId="65D94760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63134F1C" w14:textId="3BF5DBCA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76CED197" w14:textId="3DA163F9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774B87B0" w14:textId="30C005B4" w:rsidR="00527BFD" w:rsidRPr="00FA1E9D" w:rsidRDefault="009D7FFB" w:rsidP="00527BFD">
            <w:pPr>
              <w:pStyle w:val="Ttulo3"/>
              <w:spacing w:before="450" w:after="0"/>
              <w:rPr>
                <w:lang w:bidi="es-ES"/>
              </w:rPr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3A10AC79" wp14:editId="55D4CE19">
                  <wp:simplePos x="0" y="0"/>
                  <wp:positionH relativeFrom="column">
                    <wp:posOffset>-2334260</wp:posOffset>
                  </wp:positionH>
                  <wp:positionV relativeFrom="paragraph">
                    <wp:posOffset>-149225</wp:posOffset>
                  </wp:positionV>
                  <wp:extent cx="2120900" cy="584508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DC1">
              <w:rPr>
                <w:lang w:bidi="es-ES"/>
              </w:rPr>
              <w:t>TALLER</w:t>
            </w:r>
            <w:r w:rsidR="00527BFD" w:rsidRPr="00FA1E9D">
              <w:rPr>
                <w:lang w:bidi="es-ES"/>
              </w:rPr>
              <w:t xml:space="preserve"> 8: medir a temperatura </w:t>
            </w:r>
            <w:r w:rsidR="00F14DC1">
              <w:rPr>
                <w:lang w:bidi="es-ES"/>
              </w:rPr>
              <w:t>E</w:t>
            </w:r>
            <w:r w:rsidR="00527BFD" w:rsidRPr="00FA1E9D">
              <w:rPr>
                <w:lang w:bidi="es-ES"/>
              </w:rPr>
              <w:t xml:space="preserve"> mostrala </w:t>
            </w:r>
            <w:r w:rsidR="00F14DC1">
              <w:rPr>
                <w:lang w:bidi="es-ES"/>
              </w:rPr>
              <w:t>no</w:t>
            </w:r>
            <w:r w:rsidR="00527BFD" w:rsidRPr="00FA1E9D">
              <w:rPr>
                <w:lang w:bidi="es-ES"/>
              </w:rPr>
              <w:t xml:space="preserve"> monitor serie</w:t>
            </w:r>
          </w:p>
          <w:p w14:paraId="27A15244" w14:textId="45C55DBC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begin"/>
            </w:r>
            <w:r>
              <w:rPr>
                <w:rFonts w:ascii="Roboto" w:hAnsi="Roboto"/>
                <w:color w:val="7A7A7A"/>
                <w:sz w:val="21"/>
                <w:szCs w:val="21"/>
              </w:rPr>
              <w:instrText xml:space="preserve"> INCLUDEPICTURE "/var/folders/ym/pv61kpw54ml37nt_md7dlghw0000gn/T/com.microsoft.Word/WebArchiveCopyPasteTempFiles/ejemplo08.png" \* MERGEFORMATINET </w:instrText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separate"/>
            </w:r>
            <w:r>
              <w:rPr>
                <w:rFonts w:ascii="Roboto" w:hAnsi="Roboto"/>
                <w:noProof/>
                <w:color w:val="7A7A7A"/>
                <w:sz w:val="21"/>
                <w:szCs w:val="21"/>
              </w:rPr>
              <w:drawing>
                <wp:inline distT="0" distB="0" distL="0" distR="0" wp14:anchorId="101E7978" wp14:editId="3CAFF7E2">
                  <wp:extent cx="4128770" cy="5384800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770" cy="53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end"/>
            </w:r>
          </w:p>
          <w:p w14:paraId="1AFD4A46" w14:textId="1A104F26" w:rsidR="00FA1E9D" w:rsidRPr="00333CD3" w:rsidRDefault="009D7FFB" w:rsidP="00FA1E9D">
            <w:pPr>
              <w:pStyle w:val="Ttulo3"/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15C39792" wp14:editId="4904BD09">
                  <wp:simplePos x="0" y="0"/>
                  <wp:positionH relativeFrom="column">
                    <wp:posOffset>-2278727</wp:posOffset>
                  </wp:positionH>
                  <wp:positionV relativeFrom="paragraph">
                    <wp:posOffset>-314325</wp:posOffset>
                  </wp:positionV>
                  <wp:extent cx="2120900" cy="584508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9D">
              <w:t>código compluino</w:t>
            </w:r>
          </w:p>
          <w:p w14:paraId="4038CC4F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TEMP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A5</w:t>
            </w:r>
          </w:p>
          <w:p w14:paraId="5E02DA06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float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temperatura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medida_sensor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voltaje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0;</w:t>
            </w:r>
          </w:p>
          <w:p w14:paraId="2E730487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setup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0D817B8C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3B6D6ECB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r w:rsidRPr="00527BFD">
              <w:rPr>
                <w:rFonts w:ascii="Roboto" w:hAnsi="Roboto"/>
                <w:b/>
                <w:bCs/>
                <w:color w:val="D35400"/>
                <w:sz w:val="21"/>
                <w:szCs w:val="21"/>
                <w:lang w:val="en-US"/>
              </w:rPr>
              <w:t>Serial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.</w:t>
            </w:r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begin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(9600);</w:t>
            </w:r>
          </w:p>
          <w:p w14:paraId="70403FC7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}</w:t>
            </w:r>
          </w:p>
          <w:p w14:paraId="6BDBB3EB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loop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66923DAC" w14:textId="77777777" w:rsidR="00527BFD" w:rsidRPr="0075284C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75284C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1354E0B4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 w:rsidRPr="0075284C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medida_sensor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analogRead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TEMP);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//Actualizamos el valor del sensor de temperatura</w:t>
            </w:r>
          </w:p>
          <w:p w14:paraId="3A3D1E7A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voltaje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medida_sensor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*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5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1024;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//convierte cuentas a voltios</w:t>
            </w:r>
          </w:p>
          <w:p w14:paraId="55C6F3ED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temperatura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(voltaje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*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100)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-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50;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//convierte de voltios a grados </w:t>
            </w:r>
            <w:proofErr w:type="spellStart"/>
            <w:r>
              <w:rPr>
                <w:rFonts w:ascii="Roboto" w:hAnsi="Roboto"/>
                <w:color w:val="434F54"/>
                <w:sz w:val="21"/>
                <w:szCs w:val="21"/>
              </w:rPr>
              <w:t>Cº</w:t>
            </w:r>
            <w:proofErr w:type="spellEnd"/>
          </w:p>
          <w:p w14:paraId="4C88C17C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b/>
                <w:bCs/>
                <w:color w:val="D35400"/>
                <w:sz w:val="21"/>
                <w:szCs w:val="21"/>
              </w:rPr>
              <w:t>Serial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print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r>
              <w:rPr>
                <w:rFonts w:ascii="Roboto" w:hAnsi="Roboto"/>
                <w:color w:val="005C5F"/>
                <w:sz w:val="21"/>
                <w:szCs w:val="21"/>
              </w:rPr>
              <w:t>"La temperatura actual es: "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</w:p>
          <w:p w14:paraId="35738B96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b/>
                <w:bCs/>
                <w:color w:val="D35400"/>
                <w:sz w:val="21"/>
                <w:szCs w:val="21"/>
              </w:rPr>
              <w:t>Serial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print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(temperatura);</w:t>
            </w:r>
          </w:p>
          <w:p w14:paraId="2CBED5A8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b/>
                <w:bCs/>
                <w:color w:val="D35400"/>
                <w:sz w:val="21"/>
                <w:szCs w:val="21"/>
              </w:rPr>
              <w:t>Serial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println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r>
              <w:rPr>
                <w:rFonts w:ascii="Roboto" w:hAnsi="Roboto"/>
                <w:color w:val="005C5F"/>
                <w:sz w:val="21"/>
                <w:szCs w:val="21"/>
              </w:rPr>
              <w:t>" grados"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</w:p>
          <w:p w14:paraId="3017518B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500);</w:t>
            </w:r>
          </w:p>
          <w:p w14:paraId="09A00E3A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5C4E7A8B" w14:textId="5929413F" w:rsidR="00527BFD" w:rsidRPr="00FA1E9D" w:rsidRDefault="009D7FFB" w:rsidP="00527BFD">
            <w:pPr>
              <w:pStyle w:val="Ttulo3"/>
              <w:spacing w:before="450" w:after="0"/>
              <w:rPr>
                <w:lang w:bidi="es-ES"/>
              </w:rPr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89697A2" wp14:editId="2B89300A">
                  <wp:simplePos x="0" y="0"/>
                  <wp:positionH relativeFrom="column">
                    <wp:posOffset>-2334260</wp:posOffset>
                  </wp:positionH>
                  <wp:positionV relativeFrom="paragraph">
                    <wp:posOffset>-191770</wp:posOffset>
                  </wp:positionV>
                  <wp:extent cx="2120900" cy="584508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DC1">
              <w:rPr>
                <w:lang w:bidi="es-ES"/>
              </w:rPr>
              <w:t>TALLER</w:t>
            </w:r>
            <w:r w:rsidR="00527BFD" w:rsidRPr="00FA1E9D">
              <w:rPr>
                <w:lang w:bidi="es-ES"/>
              </w:rPr>
              <w:t xml:space="preserve"> 9:  secuencia de o</w:t>
            </w:r>
            <w:r w:rsidR="00F14DC1">
              <w:rPr>
                <w:lang w:bidi="es-ES"/>
              </w:rPr>
              <w:t xml:space="preserve">ITO </w:t>
            </w:r>
            <w:r w:rsidR="00527BFD" w:rsidRPr="00FA1E9D">
              <w:rPr>
                <w:lang w:bidi="es-ES"/>
              </w:rPr>
              <w:t xml:space="preserve">cores co led RGB </w:t>
            </w:r>
            <w:r w:rsidR="00F14DC1">
              <w:rPr>
                <w:lang w:bidi="es-ES"/>
              </w:rPr>
              <w:t>E</w:t>
            </w:r>
            <w:r w:rsidR="00527BFD" w:rsidRPr="00FA1E9D">
              <w:rPr>
                <w:lang w:bidi="es-ES"/>
              </w:rPr>
              <w:t xml:space="preserve"> la librería Neopixel</w:t>
            </w:r>
          </w:p>
          <w:p w14:paraId="49C01E88" w14:textId="136307A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begin"/>
            </w:r>
            <w:r>
              <w:rPr>
                <w:rFonts w:ascii="Roboto" w:hAnsi="Roboto"/>
                <w:color w:val="7A7A7A"/>
                <w:sz w:val="21"/>
                <w:szCs w:val="21"/>
              </w:rPr>
              <w:instrText xml:space="preserve"> INCLUDEPICTURE "/var/folders/ym/pv61kpw54ml37nt_md7dlghw0000gn/T/com.microsoft.Word/WebArchiveCopyPasteTempFiles/ejemplo09.png" \* MERGEFORMATINET </w:instrText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separate"/>
            </w:r>
            <w:r>
              <w:rPr>
                <w:rFonts w:ascii="Roboto" w:hAnsi="Roboto"/>
                <w:noProof/>
                <w:color w:val="7A7A7A"/>
                <w:sz w:val="21"/>
                <w:szCs w:val="21"/>
              </w:rPr>
              <w:drawing>
                <wp:inline distT="0" distB="0" distL="0" distR="0" wp14:anchorId="7C26AB1C" wp14:editId="421876DC">
                  <wp:extent cx="3722125" cy="5422900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178" cy="543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end"/>
            </w:r>
          </w:p>
          <w:p w14:paraId="3F94BC80" w14:textId="1586F1C2" w:rsidR="00FA1E9D" w:rsidRPr="00333CD3" w:rsidRDefault="009D7FFB" w:rsidP="00FA1E9D">
            <w:pPr>
              <w:pStyle w:val="Ttulo3"/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3895A59C" wp14:editId="14E4E09A">
                  <wp:simplePos x="0" y="0"/>
                  <wp:positionH relativeFrom="column">
                    <wp:posOffset>-2334260</wp:posOffset>
                  </wp:positionH>
                  <wp:positionV relativeFrom="paragraph">
                    <wp:posOffset>-187325</wp:posOffset>
                  </wp:positionV>
                  <wp:extent cx="2120900" cy="584508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9D">
              <w:t>código compluino</w:t>
            </w:r>
          </w:p>
          <w:p w14:paraId="04D70057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#include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&lt;</w:t>
            </w:r>
            <w:proofErr w:type="spellStart"/>
            <w:r>
              <w:rPr>
                <w:rFonts w:ascii="Roboto" w:hAnsi="Roboto"/>
                <w:b/>
                <w:bCs/>
                <w:color w:val="D35400"/>
                <w:sz w:val="21"/>
                <w:szCs w:val="21"/>
              </w:rPr>
              <w:t>Adafruit_NeoPixel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h</w:t>
            </w:r>
            <w:proofErr w:type="spellEnd"/>
            <w:r>
              <w:rPr>
                <w:rFonts w:ascii="Roboto" w:hAnsi="Roboto"/>
                <w:color w:val="434F54"/>
                <w:sz w:val="21"/>
                <w:szCs w:val="21"/>
              </w:rPr>
              <w:t>&gt;</w:t>
            </w:r>
          </w:p>
          <w:p w14:paraId="4734AEFF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PIN_RGB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6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//Pin del </w:t>
            </w:r>
            <w:proofErr w:type="spellStart"/>
            <w:r>
              <w:rPr>
                <w:rFonts w:ascii="Roboto" w:hAnsi="Roboto"/>
                <w:color w:val="434F54"/>
                <w:sz w:val="21"/>
                <w:szCs w:val="21"/>
              </w:rPr>
              <w:t>rgb</w:t>
            </w:r>
            <w:proofErr w:type="spellEnd"/>
          </w:p>
          <w:p w14:paraId="4B2A389D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b/>
                <w:bCs/>
                <w:color w:val="D35400"/>
                <w:sz w:val="21"/>
                <w:szCs w:val="21"/>
              </w:rPr>
              <w:t>Adafruit_NeoPixel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1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PIN_RGB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NEO_GRB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+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NEO_KHZ400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//Configura 1 pixel RGB</w:t>
            </w:r>
          </w:p>
          <w:p w14:paraId="2DCABFEB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setup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56316EE4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4177F679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rgb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.</w:t>
            </w:r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begin</w:t>
            </w:r>
            <w:proofErr w:type="spellEnd"/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();</w:t>
            </w:r>
          </w:p>
          <w:p w14:paraId="32374B09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}</w:t>
            </w:r>
          </w:p>
          <w:p w14:paraId="0E467243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void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5E6D03"/>
                <w:sz w:val="21"/>
                <w:szCs w:val="21"/>
                <w:lang w:val="en-US"/>
              </w:rPr>
              <w:t>loop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</w:t>
            </w:r>
          </w:p>
          <w:p w14:paraId="3F9A2D96" w14:textId="77777777" w:rsidR="00527BFD" w:rsidRPr="0075284C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75284C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{</w:t>
            </w:r>
          </w:p>
          <w:p w14:paraId="18D3A4A4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 w:rsidRPr="0075284C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setPixelColor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Color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(255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0));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//Muestra el color rojo</w:t>
            </w:r>
          </w:p>
          <w:p w14:paraId="0A5FF68E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show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();</w:t>
            </w:r>
          </w:p>
          <w:p w14:paraId="0C34AEBE" w14:textId="5E8E697E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2000);</w:t>
            </w:r>
          </w:p>
          <w:p w14:paraId="5C206D4A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setPixelColor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Color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0));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//Muestra el color verde</w:t>
            </w:r>
          </w:p>
          <w:p w14:paraId="630D878C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show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();</w:t>
            </w:r>
          </w:p>
          <w:p w14:paraId="1915F3A2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2000);</w:t>
            </w:r>
          </w:p>
          <w:p w14:paraId="7A30454C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</w:p>
          <w:p w14:paraId="28DF5E56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setPixelColor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Color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255));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//Muestra el color azul</w:t>
            </w:r>
          </w:p>
          <w:p w14:paraId="1C32C81C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show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();</w:t>
            </w:r>
          </w:p>
          <w:p w14:paraId="63339CDB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2000);</w:t>
            </w:r>
          </w:p>
          <w:p w14:paraId="4E1570B9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</w:p>
          <w:p w14:paraId="27924A04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setPixelColor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Color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(255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0));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//Muestra el color amarillo</w:t>
            </w:r>
          </w:p>
          <w:p w14:paraId="322E4901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show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();</w:t>
            </w:r>
          </w:p>
          <w:p w14:paraId="34B38521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lastRenderedPageBreak/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2000);</w:t>
            </w:r>
          </w:p>
          <w:p w14:paraId="66070DB1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</w:p>
          <w:p w14:paraId="37A51CD0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setPixelColor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Color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(255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255));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//Muestra el color magenta</w:t>
            </w:r>
          </w:p>
          <w:p w14:paraId="544F2569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show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();</w:t>
            </w:r>
          </w:p>
          <w:p w14:paraId="7B5B22C7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2000);</w:t>
            </w:r>
          </w:p>
          <w:p w14:paraId="7252333C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</w:p>
          <w:p w14:paraId="56848A3E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setPixelColor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Color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255));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//Muestra el color cian</w:t>
            </w:r>
          </w:p>
          <w:p w14:paraId="35B859B2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show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();</w:t>
            </w:r>
          </w:p>
          <w:p w14:paraId="7C55CE16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2000);</w:t>
            </w:r>
          </w:p>
          <w:p w14:paraId="02D02CB0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</w:p>
          <w:p w14:paraId="074F17CF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setPixelColor</w:t>
            </w:r>
            <w:proofErr w:type="spellEnd"/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(0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1"/>
                <w:szCs w:val="21"/>
              </w:rPr>
              <w:t>rgb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.</w:t>
            </w:r>
            <w:r>
              <w:rPr>
                <w:rFonts w:ascii="Roboto" w:hAnsi="Roboto"/>
                <w:color w:val="D35400"/>
                <w:sz w:val="21"/>
                <w:szCs w:val="21"/>
              </w:rPr>
              <w:t>Color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(255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255));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//Muestra el color blanco</w:t>
            </w:r>
          </w:p>
          <w:p w14:paraId="005118B4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rgb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.</w:t>
            </w:r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show</w:t>
            </w:r>
            <w:proofErr w:type="spellEnd"/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();</w:t>
            </w:r>
          </w:p>
          <w:p w14:paraId="422D53D9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delay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2000);</w:t>
            </w:r>
          </w:p>
          <w:p w14:paraId="5FF68BB1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rgb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.</w:t>
            </w:r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clear</w:t>
            </w:r>
            <w:proofErr w:type="spellEnd"/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();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//</w:t>
            </w:r>
            <w:proofErr w:type="spellStart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Apaga</w:t>
            </w:r>
            <w:proofErr w:type="spellEnd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el</w:t>
            </w:r>
            <w:proofErr w:type="spellEnd"/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 xml:space="preserve"> RGB</w:t>
            </w:r>
          </w:p>
          <w:p w14:paraId="105A0129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rgb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.</w:t>
            </w:r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show</w:t>
            </w:r>
            <w:proofErr w:type="spellEnd"/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();</w:t>
            </w:r>
          </w:p>
          <w:p w14:paraId="67EB3F09" w14:textId="77777777" w:rsidR="00527BFD" w:rsidRP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delay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2000);</w:t>
            </w:r>
          </w:p>
          <w:p w14:paraId="46DE1E80" w14:textId="77777777" w:rsidR="00527BFD" w:rsidRDefault="00527BFD" w:rsidP="00F14DC1">
            <w:pPr>
              <w:pStyle w:val="NormalWeb"/>
              <w:spacing w:before="0" w:beforeAutospacing="0" w:after="0" w:afterAutospacing="0" w:line="360" w:lineRule="auto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5244F35C" w14:textId="64AF5124" w:rsidR="00527BFD" w:rsidRPr="00FA1E9D" w:rsidRDefault="009D7FFB" w:rsidP="00527BFD">
            <w:pPr>
              <w:pStyle w:val="Ttulo3"/>
              <w:spacing w:before="450" w:after="0"/>
              <w:rPr>
                <w:lang w:bidi="es-ES"/>
              </w:rPr>
            </w:pPr>
            <w:r w:rsidRPr="009D7FFB">
              <w:rPr>
                <w:lang w:bidi="es-ES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03D23CED" wp14:editId="34C8C2C5">
                  <wp:simplePos x="0" y="0"/>
                  <wp:positionH relativeFrom="column">
                    <wp:posOffset>-2334260</wp:posOffset>
                  </wp:positionH>
                  <wp:positionV relativeFrom="paragraph">
                    <wp:posOffset>-46355</wp:posOffset>
                  </wp:positionV>
                  <wp:extent cx="2120900" cy="584508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DC1">
              <w:rPr>
                <w:lang w:bidi="es-ES"/>
              </w:rPr>
              <w:t>TALLER</w:t>
            </w:r>
            <w:r w:rsidR="00527BFD" w:rsidRPr="00FA1E9D">
              <w:rPr>
                <w:lang w:bidi="es-ES"/>
              </w:rPr>
              <w:t xml:space="preserve"> 10: medir distancia co sensor ultrasónico </w:t>
            </w:r>
            <w:r w:rsidR="00F14DC1">
              <w:rPr>
                <w:lang w:bidi="es-ES"/>
              </w:rPr>
              <w:t>e emmpregalas</w:t>
            </w:r>
            <w:r w:rsidR="00527BFD" w:rsidRPr="00FA1E9D">
              <w:rPr>
                <w:lang w:bidi="es-ES"/>
              </w:rPr>
              <w:t xml:space="preserve"> para modificar </w:t>
            </w:r>
            <w:r w:rsidR="00F14DC1">
              <w:rPr>
                <w:lang w:bidi="es-ES"/>
              </w:rPr>
              <w:t>o</w:t>
            </w:r>
            <w:r w:rsidR="00527BFD" w:rsidRPr="00FA1E9D">
              <w:rPr>
                <w:lang w:bidi="es-ES"/>
              </w:rPr>
              <w:t xml:space="preserve"> son d</w:t>
            </w:r>
            <w:r w:rsidR="00F14DC1">
              <w:rPr>
                <w:lang w:bidi="es-ES"/>
              </w:rPr>
              <w:t>o</w:t>
            </w:r>
            <w:r w:rsidR="00527BFD" w:rsidRPr="00FA1E9D">
              <w:rPr>
                <w:lang w:bidi="es-ES"/>
              </w:rPr>
              <w:t xml:space="preserve"> zoador</w:t>
            </w:r>
          </w:p>
          <w:p w14:paraId="3A38E89D" w14:textId="1AA39E5C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begin"/>
            </w:r>
            <w:r>
              <w:rPr>
                <w:rFonts w:ascii="Roboto" w:hAnsi="Roboto"/>
                <w:color w:val="7A7A7A"/>
                <w:sz w:val="21"/>
                <w:szCs w:val="21"/>
              </w:rPr>
              <w:instrText xml:space="preserve"> INCLUDEPICTURE "/var/folders/ym/pv61kpw54ml37nt_md7dlghw0000gn/T/com.microsoft.Word/WebArchiveCopyPasteTempFiles/ejemplo10.png" \* MERGEFORMATINET </w:instrText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separate"/>
            </w:r>
            <w:r>
              <w:rPr>
                <w:rFonts w:ascii="Roboto" w:hAnsi="Roboto"/>
                <w:noProof/>
                <w:color w:val="7A7A7A"/>
                <w:sz w:val="21"/>
                <w:szCs w:val="21"/>
              </w:rPr>
              <w:drawing>
                <wp:inline distT="0" distB="0" distL="0" distR="0" wp14:anchorId="727F4C0D" wp14:editId="2B04A17F">
                  <wp:extent cx="3530600" cy="5143859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075" cy="515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color w:val="7A7A7A"/>
                <w:sz w:val="21"/>
                <w:szCs w:val="21"/>
              </w:rPr>
              <w:fldChar w:fldCharType="end"/>
            </w:r>
          </w:p>
          <w:p w14:paraId="48104787" w14:textId="77777777" w:rsidR="00FA1E9D" w:rsidRPr="00333CD3" w:rsidRDefault="00FA1E9D" w:rsidP="00FA1E9D">
            <w:pPr>
              <w:pStyle w:val="Ttulo3"/>
            </w:pPr>
            <w:r>
              <w:lastRenderedPageBreak/>
              <w:t>código compluino</w:t>
            </w:r>
          </w:p>
          <w:p w14:paraId="2E67D8E3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PIN_US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7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7A7A7A"/>
                <w:sz w:val="21"/>
                <w:szCs w:val="21"/>
              </w:rPr>
              <w:t>  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//Pin del ultrasonido</w:t>
            </w:r>
          </w:p>
          <w:p w14:paraId="60F84272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5E6D03"/>
                <w:sz w:val="21"/>
                <w:szCs w:val="21"/>
              </w:rPr>
              <w:t>#define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ZUMBADOR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4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</w:t>
            </w:r>
            <w:proofErr w:type="gramEnd"/>
            <w:r>
              <w:rPr>
                <w:rFonts w:ascii="Roboto" w:hAnsi="Roboto"/>
                <w:color w:val="434F54"/>
                <w:sz w:val="21"/>
                <w:szCs w:val="21"/>
              </w:rPr>
              <w:t>/Pin del zumbador</w:t>
            </w:r>
          </w:p>
          <w:p w14:paraId="2F1A0248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float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gramStart"/>
            <w:r>
              <w:rPr>
                <w:rFonts w:ascii="Roboto" w:hAnsi="Roboto"/>
                <w:color w:val="000000"/>
                <w:sz w:val="21"/>
                <w:szCs w:val="21"/>
              </w:rPr>
              <w:t>tiempo;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7A7A7A"/>
                <w:sz w:val="21"/>
                <w:szCs w:val="21"/>
              </w:rPr>
              <w:t>  </w:t>
            </w:r>
            <w:proofErr w:type="gramEnd"/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//Variable para guardar el tiempo</w:t>
            </w:r>
          </w:p>
          <w:p w14:paraId="13D64918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float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distancia;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//Variable para guardar la distancia</w:t>
            </w:r>
          </w:p>
          <w:p w14:paraId="1EBED565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void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5E6D03"/>
                <w:sz w:val="21"/>
                <w:szCs w:val="21"/>
              </w:rPr>
              <w:t>setup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)</w:t>
            </w:r>
          </w:p>
          <w:p w14:paraId="1A0D3599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07CDE103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ZUMBADOR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//Configuramos el zumbador como salida</w:t>
            </w:r>
          </w:p>
          <w:p w14:paraId="003DECF0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62B7532E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proofErr w:type="spellStart"/>
            <w:r>
              <w:rPr>
                <w:rFonts w:ascii="Roboto" w:hAnsi="Roboto"/>
                <w:color w:val="00979C"/>
                <w:sz w:val="21"/>
                <w:szCs w:val="21"/>
              </w:rPr>
              <w:t>void</w:t>
            </w:r>
            <w:proofErr w:type="spellEnd"/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5E6D03"/>
                <w:sz w:val="21"/>
                <w:szCs w:val="21"/>
              </w:rPr>
              <w:t>loop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)</w:t>
            </w:r>
          </w:p>
          <w:p w14:paraId="2DFEFB0F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{</w:t>
            </w:r>
          </w:p>
          <w:p w14:paraId="29F22D2A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PIN_US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OUTPUT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//Configuramos el pin como salida</w:t>
            </w:r>
          </w:p>
          <w:p w14:paraId="4ABB7F5F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digitalWrite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PIN_US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LOW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1612348F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delayMicroseconds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5);</w:t>
            </w:r>
          </w:p>
          <w:p w14:paraId="53770BA5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digitalWrite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PIN_US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HIGH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//Emitimos un </w:t>
            </w:r>
            <w:proofErr w:type="spellStart"/>
            <w:r>
              <w:rPr>
                <w:rFonts w:ascii="Roboto" w:hAnsi="Roboto"/>
                <w:color w:val="434F54"/>
                <w:sz w:val="21"/>
                <w:szCs w:val="21"/>
              </w:rPr>
              <w:t>echo</w:t>
            </w:r>
            <w:proofErr w:type="spellEnd"/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 por el ultrasonidos</w:t>
            </w:r>
          </w:p>
          <w:p w14:paraId="19068D8A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delayMicroseconds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10);</w:t>
            </w:r>
          </w:p>
          <w:p w14:paraId="2B709D62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digitalWrite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PIN_US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LOW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1A527F90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lastRenderedPageBreak/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//Medimos el tiempo que tarda el sonido en ir y volver</w:t>
            </w:r>
          </w:p>
          <w:p w14:paraId="69F46B4F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pinMode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PIN_US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979C"/>
                <w:sz w:val="21"/>
                <w:szCs w:val="21"/>
              </w:rPr>
              <w:t>INPUT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//Cambiamos el pin a entrada</w:t>
            </w:r>
          </w:p>
          <w:p w14:paraId="60C5B826" w14:textId="77777777" w:rsidR="00527BFD" w:rsidRP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  <w:lang w:val="en-US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tiempo</w:t>
            </w:r>
            <w:proofErr w:type="spellEnd"/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=</w:t>
            </w:r>
            <w:r w:rsidRPr="00527BFD">
              <w:rPr>
                <w:rStyle w:val="apple-converted-space"/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proofErr w:type="spellStart"/>
            <w:proofErr w:type="gramStart"/>
            <w:r w:rsidRPr="00527BFD">
              <w:rPr>
                <w:rFonts w:ascii="Roboto" w:hAnsi="Roboto"/>
                <w:color w:val="D35400"/>
                <w:sz w:val="21"/>
                <w:szCs w:val="21"/>
                <w:lang w:val="en-US"/>
              </w:rPr>
              <w:t>pulseIn</w:t>
            </w:r>
            <w:proofErr w:type="spell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(</w:t>
            </w:r>
            <w:proofErr w:type="gramEnd"/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PIN_US</w:t>
            </w:r>
            <w:r w:rsidRPr="00527BFD">
              <w:rPr>
                <w:rFonts w:ascii="Roboto" w:hAnsi="Roboto"/>
                <w:color w:val="434F54"/>
                <w:sz w:val="21"/>
                <w:szCs w:val="21"/>
                <w:lang w:val="en-US"/>
              </w:rPr>
              <w:t>,</w:t>
            </w:r>
            <w:r w:rsidRPr="00527BFD">
              <w:rPr>
                <w:rFonts w:ascii="Roboto" w:hAnsi="Roboto"/>
                <w:color w:val="00979C"/>
                <w:sz w:val="21"/>
                <w:szCs w:val="21"/>
                <w:lang w:val="en-US"/>
              </w:rPr>
              <w:t>HIGH</w:t>
            </w:r>
            <w:r w:rsidRPr="00527BFD">
              <w:rPr>
                <w:rFonts w:ascii="Roboto" w:hAnsi="Roboto"/>
                <w:color w:val="000000"/>
                <w:sz w:val="21"/>
                <w:szCs w:val="21"/>
                <w:lang w:val="en-US"/>
              </w:rPr>
              <w:t>);</w:t>
            </w:r>
          </w:p>
          <w:p w14:paraId="1C366CB6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 w:rsidRPr="00527BFD">
              <w:rPr>
                <w:rFonts w:ascii="Roboto" w:hAnsi="Roboto"/>
                <w:color w:val="7A7A7A"/>
                <w:sz w:val="21"/>
                <w:szCs w:val="21"/>
                <w:lang w:val="en-US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//Calculamos la distancia en cm</w:t>
            </w:r>
          </w:p>
          <w:p w14:paraId="6EF552F6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distancia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=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tiempo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58;</w:t>
            </w:r>
          </w:p>
          <w:p w14:paraId="547CA732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//Cambiamos la frecuencia del pitido en </w:t>
            </w:r>
            <w:proofErr w:type="spellStart"/>
            <w:r>
              <w:rPr>
                <w:rFonts w:ascii="Roboto" w:hAnsi="Roboto"/>
                <w:color w:val="434F54"/>
                <w:sz w:val="21"/>
                <w:szCs w:val="21"/>
              </w:rPr>
              <w:t>funcion</w:t>
            </w:r>
            <w:proofErr w:type="spellEnd"/>
            <w:r>
              <w:rPr>
                <w:rFonts w:ascii="Roboto" w:hAnsi="Roboto"/>
                <w:color w:val="434F54"/>
                <w:sz w:val="21"/>
                <w:szCs w:val="21"/>
              </w:rPr>
              <w:t xml:space="preserve"> de la distancia</w:t>
            </w:r>
          </w:p>
          <w:p w14:paraId="4D26FE82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tone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ZUMBADOR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440);</w:t>
            </w:r>
          </w:p>
          <w:p w14:paraId="6BFE96CB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map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(distancia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50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1000));</w:t>
            </w:r>
            <w:r>
              <w:rPr>
                <w:rStyle w:val="apple-converted-space"/>
                <w:rFonts w:ascii="Roboto" w:hAnsi="Roboto"/>
                <w:color w:val="7A7A7A"/>
                <w:sz w:val="21"/>
                <w:szCs w:val="21"/>
              </w:rPr>
              <w:t> 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//La espera va desde los 50 ms a 1s</w:t>
            </w:r>
          </w:p>
          <w:p w14:paraId="20EBD439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proofErr w:type="gramStart"/>
            <w:r>
              <w:rPr>
                <w:rFonts w:ascii="Roboto" w:hAnsi="Roboto"/>
                <w:color w:val="D35400"/>
                <w:sz w:val="21"/>
                <w:szCs w:val="21"/>
              </w:rPr>
              <w:t>noTone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gramEnd"/>
            <w:r>
              <w:rPr>
                <w:rFonts w:ascii="Roboto" w:hAnsi="Roboto"/>
                <w:color w:val="000000"/>
                <w:sz w:val="21"/>
                <w:szCs w:val="21"/>
              </w:rPr>
              <w:t>ZUMBADOR);</w:t>
            </w:r>
          </w:p>
          <w:p w14:paraId="12394688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7A7A7A"/>
                <w:sz w:val="21"/>
                <w:szCs w:val="21"/>
              </w:rPr>
              <w:t> 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delay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rFonts w:ascii="Roboto" w:hAnsi="Roboto"/>
                <w:color w:val="D35400"/>
                <w:sz w:val="21"/>
                <w:szCs w:val="21"/>
              </w:rPr>
              <w:t>map</w:t>
            </w:r>
            <w:proofErr w:type="spellEnd"/>
            <w:r>
              <w:rPr>
                <w:rFonts w:ascii="Roboto" w:hAnsi="Roboto"/>
                <w:color w:val="000000"/>
                <w:sz w:val="21"/>
                <w:szCs w:val="21"/>
              </w:rPr>
              <w:t>(distancia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255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50</w:t>
            </w:r>
            <w:r>
              <w:rPr>
                <w:rFonts w:ascii="Roboto" w:hAnsi="Roboto"/>
                <w:color w:val="434F54"/>
                <w:sz w:val="21"/>
                <w:szCs w:val="21"/>
              </w:rPr>
              <w:t>,</w:t>
            </w:r>
            <w:r>
              <w:rPr>
                <w:rFonts w:ascii="Roboto" w:hAnsi="Roboto"/>
                <w:color w:val="000000"/>
                <w:sz w:val="21"/>
                <w:szCs w:val="21"/>
              </w:rPr>
              <w:t>1000));</w:t>
            </w:r>
          </w:p>
          <w:p w14:paraId="3A538F3F" w14:textId="77777777" w:rsidR="00527BFD" w:rsidRDefault="00527BFD" w:rsidP="00527BFD">
            <w:pPr>
              <w:pStyle w:val="NormalWeb"/>
              <w:spacing w:before="0" w:beforeAutospacing="0"/>
              <w:rPr>
                <w:rFonts w:ascii="Roboto" w:hAnsi="Roboto"/>
                <w:color w:val="7A7A7A"/>
                <w:sz w:val="21"/>
                <w:szCs w:val="21"/>
              </w:rPr>
            </w:pPr>
            <w:r>
              <w:rPr>
                <w:rFonts w:ascii="Roboto" w:hAnsi="Roboto"/>
                <w:color w:val="000000"/>
                <w:sz w:val="21"/>
                <w:szCs w:val="21"/>
              </w:rPr>
              <w:t>}</w:t>
            </w:r>
          </w:p>
          <w:p w14:paraId="176E0751" w14:textId="77777777" w:rsidR="00527BFD" w:rsidRDefault="00527BFD" w:rsidP="00527BFD">
            <w:pPr>
              <w:pStyle w:val="Ttulo4"/>
              <w:rPr>
                <w:lang w:bidi="es-ES"/>
              </w:rPr>
            </w:pPr>
          </w:p>
          <w:p w14:paraId="235305B0" w14:textId="2503A217" w:rsidR="00527BFD" w:rsidRPr="00333CD3" w:rsidRDefault="00527BFD" w:rsidP="00527BFD">
            <w:pPr>
              <w:pStyle w:val="Ttulo4"/>
            </w:pPr>
          </w:p>
        </w:tc>
      </w:tr>
    </w:tbl>
    <w:p w14:paraId="08005CAC" w14:textId="5371FD3C" w:rsidR="00C660E5" w:rsidRDefault="00C660E5" w:rsidP="00E22E87">
      <w:pPr>
        <w:pStyle w:val="Sinespaciado"/>
      </w:pPr>
    </w:p>
    <w:p w14:paraId="570CD444" w14:textId="4A5F6BE9" w:rsidR="00527BFD" w:rsidRDefault="00527BFD" w:rsidP="00E22E87">
      <w:pPr>
        <w:pStyle w:val="Sinespaciado"/>
      </w:pPr>
    </w:p>
    <w:p w14:paraId="49BB9373" w14:textId="3C147965" w:rsidR="00527BFD" w:rsidRDefault="00527BFD" w:rsidP="00E22E87">
      <w:pPr>
        <w:pStyle w:val="Sinespaciado"/>
      </w:pPr>
    </w:p>
    <w:p w14:paraId="7881F0A1" w14:textId="2BF941A2" w:rsidR="00527BFD" w:rsidRDefault="00527BFD" w:rsidP="00E22E87">
      <w:pPr>
        <w:pStyle w:val="Sinespaciado"/>
      </w:pPr>
    </w:p>
    <w:p w14:paraId="1457A21F" w14:textId="00F33092" w:rsidR="00527BFD" w:rsidRDefault="00527BFD" w:rsidP="00E22E87">
      <w:pPr>
        <w:pStyle w:val="Sinespaciado"/>
      </w:pPr>
    </w:p>
    <w:p w14:paraId="0C9AF216" w14:textId="2F45ED71" w:rsidR="00527BFD" w:rsidRDefault="00527BFD" w:rsidP="00E22E87">
      <w:pPr>
        <w:pStyle w:val="Sinespaciado"/>
      </w:pPr>
    </w:p>
    <w:p w14:paraId="28B2D6EA" w14:textId="6FEB9C72" w:rsidR="00527BFD" w:rsidRDefault="00527BFD" w:rsidP="00E22E87">
      <w:pPr>
        <w:pStyle w:val="Sinespaciado"/>
      </w:pPr>
    </w:p>
    <w:p w14:paraId="3CDDA3E8" w14:textId="1DE5DF76" w:rsidR="00527BFD" w:rsidRDefault="00527BFD" w:rsidP="00E22E87">
      <w:pPr>
        <w:pStyle w:val="Sinespaciado"/>
      </w:pPr>
    </w:p>
    <w:p w14:paraId="16BA8617" w14:textId="0CB6DA21" w:rsidR="00527BFD" w:rsidRDefault="00527BFD" w:rsidP="00E22E87">
      <w:pPr>
        <w:pStyle w:val="Sinespaciado"/>
      </w:pPr>
    </w:p>
    <w:p w14:paraId="5DDAD930" w14:textId="2FCADEEE" w:rsidR="00527BFD" w:rsidRDefault="00527BFD" w:rsidP="00E22E87">
      <w:pPr>
        <w:pStyle w:val="Sinespaciado"/>
      </w:pPr>
    </w:p>
    <w:p w14:paraId="14D717CC" w14:textId="1AB89D97" w:rsidR="00527BFD" w:rsidRDefault="00527BFD" w:rsidP="00E22E87">
      <w:pPr>
        <w:pStyle w:val="Sinespaciado"/>
      </w:pPr>
    </w:p>
    <w:p w14:paraId="37827157" w14:textId="2242D506" w:rsidR="00527BFD" w:rsidRDefault="00527BFD" w:rsidP="00E22E87">
      <w:pPr>
        <w:pStyle w:val="Sinespaciado"/>
      </w:pPr>
    </w:p>
    <w:p w14:paraId="78F3066B" w14:textId="1E4A1C67" w:rsidR="00527BFD" w:rsidRDefault="00527BFD" w:rsidP="00E22E87">
      <w:pPr>
        <w:pStyle w:val="Sinespaciado"/>
      </w:pPr>
    </w:p>
    <w:p w14:paraId="1C3053B1" w14:textId="05077097" w:rsidR="00527BFD" w:rsidRDefault="00527BFD" w:rsidP="00E22E87">
      <w:pPr>
        <w:pStyle w:val="Sinespaciado"/>
      </w:pPr>
    </w:p>
    <w:p w14:paraId="7DAB62C0" w14:textId="77777777" w:rsidR="00527BFD" w:rsidRDefault="00527BFD" w:rsidP="00E22E87">
      <w:pPr>
        <w:pStyle w:val="Sinespaciado"/>
      </w:pPr>
    </w:p>
    <w:sectPr w:rsidR="00527BFD" w:rsidSect="00FE5D53">
      <w:headerReference w:type="default" r:id="rId22"/>
      <w:footerReference w:type="default" r:id="rId23"/>
      <w:footerReference w:type="first" r:id="rId24"/>
      <w:pgSz w:w="11906" w:h="16838" w:code="9"/>
      <w:pgMar w:top="864" w:right="864" w:bottom="2304" w:left="864" w:header="576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92155" w14:textId="77777777" w:rsidR="00D71630" w:rsidRDefault="00D71630" w:rsidP="00713050">
      <w:pPr>
        <w:spacing w:line="240" w:lineRule="auto"/>
      </w:pPr>
      <w:r>
        <w:separator/>
      </w:r>
    </w:p>
  </w:endnote>
  <w:endnote w:type="continuationSeparator" w:id="0">
    <w:p w14:paraId="76FE1610" w14:textId="77777777" w:rsidR="00D71630" w:rsidRDefault="00D71630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Look w:val="04A0" w:firstRow="1" w:lastRow="0" w:firstColumn="1" w:lastColumn="0" w:noHBand="0" w:noVBand="1"/>
      <w:tblDescription w:val="Tabla de diseño de pie de página"/>
    </w:tblPr>
    <w:tblGrid>
      <w:gridCol w:w="2545"/>
      <w:gridCol w:w="2545"/>
      <w:gridCol w:w="2544"/>
      <w:gridCol w:w="2544"/>
    </w:tblGrid>
    <w:tr w:rsidR="00C2098A" w14:paraId="7DF1025F" w14:textId="77777777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51444935" w14:textId="3B7E2B3B" w:rsidR="00C2098A" w:rsidRDefault="00C2098A" w:rsidP="00684488">
          <w:pPr>
            <w:pStyle w:val="Piedepgina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43B95856" w14:textId="69D1FBEF" w:rsidR="00C2098A" w:rsidRDefault="00C2098A" w:rsidP="00684488">
          <w:pPr>
            <w:pStyle w:val="Piedepgina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387EAC2A" w14:textId="61EBD54A" w:rsidR="00C2098A" w:rsidRDefault="00C2098A" w:rsidP="00684488">
          <w:pPr>
            <w:pStyle w:val="Piedepgina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6E9FA7B0" w14:textId="515CFA90" w:rsidR="00C2098A" w:rsidRDefault="00C2098A" w:rsidP="00684488">
          <w:pPr>
            <w:pStyle w:val="Piedepgina"/>
          </w:pPr>
        </w:p>
      </w:tc>
    </w:tr>
    <w:tr w:rsidR="00684488" w14:paraId="29FB2039" w14:textId="77777777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Correo electrónico:"/>
            <w:tag w:val="Correo electrónico:"/>
            <w:id w:val="-627010856"/>
            <w:placeholder>
              <w:docPart w:val="2200767A121BEC4C8D8CC46F480E98B6"/>
            </w:placeholder>
            <w:dataBinding w:prefixMappings="xmlns:ns0='http://schemas.microsoft.com/office/2006/coverPageProps' " w:xpath="/ns0:CoverPageProperties[1]/ns0:CompanyEmail[1]" w:storeItemID="{55AF091B-3C7A-41E3-B477-F2FDAA23CFDA}"/>
            <w15:appearance w15:val="hidden"/>
            <w:text w:multiLine="1"/>
          </w:sdtPr>
          <w:sdtContent>
            <w:p w14:paraId="21F4E508" w14:textId="0ECC9059" w:rsidR="00684488" w:rsidRPr="00CA3DF1" w:rsidRDefault="0075284C" w:rsidP="00811117">
              <w:pPr>
                <w:pStyle w:val="Piedepgina"/>
              </w:pPr>
              <w:r>
                <w:t xml:space="preserve">   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Nombre de usuario de Twitter:"/>
            <w:tag w:val="Nombre de usuario de Twitter:"/>
            <w:id w:val="-642033892"/>
            <w:placeholder>
              <w:docPart w:val="111575DF2F395646AC5F60C517956108"/>
            </w:placeholder>
            <w:dataBinding w:prefixMappings="xmlns:ns0='http://schemas.microsoft.com/office/2006/coverPageProps' " w:xpath="/ns0:CoverPageProperties[1]/ns0:CompanyAddress[1]" w:storeItemID="{55AF091B-3C7A-41E3-B477-F2FDAA23CFDA}"/>
            <w15:appearance w15:val="hidden"/>
            <w:text w:multiLine="1"/>
          </w:sdtPr>
          <w:sdtContent>
            <w:p w14:paraId="4B033ABF" w14:textId="25ABC4A9" w:rsidR="00684488" w:rsidRPr="00C2098A" w:rsidRDefault="0075284C" w:rsidP="00811117">
              <w:pPr>
                <w:pStyle w:val="Piedepgina"/>
              </w:pPr>
              <w:r>
                <w:t xml:space="preserve">   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Teléfono:"/>
            <w:tag w:val="Teléfono:"/>
            <w:id w:val="617408819"/>
            <w:placeholder>
              <w:docPart w:val="4C5EC52509D9314395C3C2BEF83E2175"/>
            </w:placeholder>
            <w:dataBinding w:prefixMappings="xmlns:ns0='http://schemas.microsoft.com/office/2006/coverPageProps' " w:xpath="/ns0:CoverPageProperties[1]/ns0:CompanyPhone[1]" w:storeItemID="{55AF091B-3C7A-41E3-B477-F2FDAA23CFDA}"/>
            <w15:appearance w15:val="hidden"/>
            <w:text w:multiLine="1"/>
          </w:sdtPr>
          <w:sdtContent>
            <w:p w14:paraId="55F19F3B" w14:textId="759168BF" w:rsidR="00684488" w:rsidRPr="00C2098A" w:rsidRDefault="0075284C" w:rsidP="00811117">
              <w:pPr>
                <w:pStyle w:val="Piedepgina"/>
              </w:pPr>
              <w:r>
                <w:t xml:space="preserve">  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Dirección URL de LinkedIn:"/>
            <w:tag w:val="Dirección URL de LinkedIn:"/>
            <w:id w:val="-1413995599"/>
            <w:placeholder>
              <w:docPart w:val="A1419B1F7049ED418262961AC20F9070"/>
            </w:placeholder>
            <w:dataBinding w:prefixMappings="xmlns:ns0='http://schemas.microsoft.com/office/2006/coverPageProps' " w:xpath="/ns0:CoverPageProperties[1]/ns0:CompanyFax[1]" w:storeItemID="{55AF091B-3C7A-41E3-B477-F2FDAA23CFDA}"/>
            <w15:appearance w15:val="hidden"/>
            <w:text w:multiLine="1"/>
          </w:sdtPr>
          <w:sdtContent>
            <w:p w14:paraId="31767F37" w14:textId="6E13EC05" w:rsidR="00684488" w:rsidRPr="00C2098A" w:rsidRDefault="0075284C" w:rsidP="00811117">
              <w:pPr>
                <w:pStyle w:val="Piedepgina"/>
              </w:pPr>
              <w:r>
                <w:t xml:space="preserve">  </w:t>
              </w:r>
            </w:p>
          </w:sdtContent>
        </w:sdt>
      </w:tc>
    </w:tr>
  </w:tbl>
  <w:sdt>
    <w:sdt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0FE9E0" w14:textId="77777777" w:rsidR="00C2098A" w:rsidRDefault="00217980" w:rsidP="00217980">
        <w:pPr>
          <w:pStyle w:val="Piedepgina"/>
          <w:rPr>
            <w:noProof/>
          </w:rPr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1A21CE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Look w:val="04A0" w:firstRow="1" w:lastRow="0" w:firstColumn="1" w:lastColumn="0" w:noHBand="0" w:noVBand="1"/>
      <w:tblDescription w:val="Tabla de diseño de pie de página"/>
    </w:tblPr>
    <w:tblGrid>
      <w:gridCol w:w="2545"/>
      <w:gridCol w:w="2545"/>
      <w:gridCol w:w="2544"/>
      <w:gridCol w:w="2544"/>
    </w:tblGrid>
    <w:tr w:rsidR="00217980" w14:paraId="46F602EE" w14:textId="77777777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E4C39B9" w14:textId="5339AD03" w:rsidR="00217980" w:rsidRDefault="00217980" w:rsidP="00217980">
          <w:pPr>
            <w:pStyle w:val="Piedepgina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3D4F2A26" w14:textId="66AF2182" w:rsidR="00217980" w:rsidRDefault="00217980" w:rsidP="00217980">
          <w:pPr>
            <w:pStyle w:val="Piedepgina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110D9A2" w14:textId="67A554C3" w:rsidR="00217980" w:rsidRDefault="00217980" w:rsidP="00217980">
          <w:pPr>
            <w:pStyle w:val="Piedepgina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1E79EFEC" w14:textId="4CB1A331" w:rsidR="00217980" w:rsidRDefault="00217980" w:rsidP="00217980">
          <w:pPr>
            <w:pStyle w:val="Piedepgina"/>
          </w:pPr>
        </w:p>
      </w:tc>
    </w:tr>
    <w:tr w:rsidR="00217980" w14:paraId="69130AA3" w14:textId="77777777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66DB4843" w14:textId="727EB89B" w:rsidR="00811117" w:rsidRPr="00CA3DF1" w:rsidRDefault="00000000" w:rsidP="003C5528">
          <w:pPr>
            <w:pStyle w:val="Piedepgina"/>
          </w:pPr>
          <w:sdt>
            <w:sdtPr>
              <w:alias w:val="Correo electrónico:"/>
              <w:tag w:val="Correo electrónico:"/>
              <w:id w:val="-1689822732"/>
              <w:placeholder>
                <w:docPart w:val="C9CF52B47CDAF9459FBEF6067561FC7B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Content>
              <w:r w:rsidR="0075284C">
                <w:t xml:space="preserve">   </w:t>
              </w:r>
            </w:sdtContent>
          </w:sdt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Nombre de usuario de Twitter:"/>
            <w:tag w:val="Nombre de usuario de Twitter:"/>
            <w:id w:val="1081720897"/>
            <w:placeholder>
              <w:docPart w:val="3E7BAE896DD7D3478A342964A197C23C"/>
            </w:placeholder>
            <w:dataBinding w:prefixMappings="xmlns:ns0='http://schemas.microsoft.com/office/2006/coverPageProps' " w:xpath="/ns0:CoverPageProperties[1]/ns0:CompanyAddress[1]" w:storeItemID="{55AF091B-3C7A-41E3-B477-F2FDAA23CFDA}"/>
            <w15:appearance w15:val="hidden"/>
            <w:text w:multiLine="1"/>
          </w:sdtPr>
          <w:sdtContent>
            <w:p w14:paraId="05703073" w14:textId="119FA64F" w:rsidR="00811117" w:rsidRPr="00C2098A" w:rsidRDefault="0075284C" w:rsidP="00217980">
              <w:pPr>
                <w:pStyle w:val="Piedepgina"/>
              </w:pPr>
              <w:r>
                <w:t xml:space="preserve">   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Teléfono:"/>
            <w:tag w:val="Teléfono:"/>
            <w:id w:val="-389655527"/>
            <w:placeholder>
              <w:docPart w:val="34C870487696F144AF8034DB87D015D8"/>
            </w:placeholder>
            <w:dataBinding w:prefixMappings="xmlns:ns0='http://schemas.microsoft.com/office/2006/coverPageProps' " w:xpath="/ns0:CoverPageProperties[1]/ns0:CompanyPhone[1]" w:storeItemID="{55AF091B-3C7A-41E3-B477-F2FDAA23CFDA}"/>
            <w15:appearance w15:val="hidden"/>
            <w:text w:multiLine="1"/>
          </w:sdtPr>
          <w:sdtContent>
            <w:p w14:paraId="3BFF53CA" w14:textId="0F8BD22E" w:rsidR="00811117" w:rsidRPr="00C2098A" w:rsidRDefault="0075284C" w:rsidP="00217980">
              <w:pPr>
                <w:pStyle w:val="Piedepgina"/>
              </w:pPr>
              <w:r>
                <w:t xml:space="preserve">  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Dirección URL de LinkedIn:"/>
            <w:tag w:val="Dirección URL de LinkedIn:"/>
            <w:id w:val="-1529023829"/>
            <w:placeholder>
              <w:docPart w:val="290CBAEC810CEE4FBCCE7FE0D94ADCD8"/>
            </w:placeholder>
            <w:dataBinding w:prefixMappings="xmlns:ns0='http://schemas.microsoft.com/office/2006/coverPageProps' " w:xpath="/ns0:CoverPageProperties[1]/ns0:CompanyFax[1]" w:storeItemID="{55AF091B-3C7A-41E3-B477-F2FDAA23CFDA}"/>
            <w15:appearance w15:val="hidden"/>
            <w:text w:multiLine="1"/>
          </w:sdtPr>
          <w:sdtContent>
            <w:p w14:paraId="4D3E4612" w14:textId="644015F0" w:rsidR="00811117" w:rsidRPr="00C2098A" w:rsidRDefault="0075284C" w:rsidP="00217980">
              <w:pPr>
                <w:pStyle w:val="Piedepgina"/>
              </w:pPr>
              <w:r>
                <w:t xml:space="preserve">  </w:t>
              </w:r>
            </w:p>
          </w:sdtContent>
        </w:sdt>
      </w:tc>
    </w:tr>
  </w:tbl>
  <w:p w14:paraId="1A8BF0D9" w14:textId="77777777" w:rsidR="00217980" w:rsidRDefault="00217980" w:rsidP="0075284C">
    <w:pPr>
      <w:pStyle w:val="Piedepgina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EA42C" w14:textId="77777777" w:rsidR="00D71630" w:rsidRDefault="00D71630" w:rsidP="00713050">
      <w:pPr>
        <w:spacing w:line="240" w:lineRule="auto"/>
      </w:pPr>
      <w:r>
        <w:separator/>
      </w:r>
    </w:p>
  </w:footnote>
  <w:footnote w:type="continuationSeparator" w:id="0">
    <w:p w14:paraId="0B5DE0F1" w14:textId="77777777" w:rsidR="00D71630" w:rsidRDefault="00D71630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a de diseño de encabezado de página de continuación"/>
    </w:tblPr>
    <w:tblGrid>
      <w:gridCol w:w="3679"/>
      <w:gridCol w:w="6499"/>
    </w:tblGrid>
    <w:tr w:rsidR="001A5CA9" w:rsidRPr="00F207C0" w14:paraId="776DD8A9" w14:textId="77777777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14:paraId="2EFCD79B" w14:textId="3AEC59D5" w:rsidR="001A5CA9" w:rsidRPr="00F207C0" w:rsidRDefault="00E02DCD" w:rsidP="001A5CA9">
          <w:pPr>
            <w:pStyle w:val="Iniciales"/>
          </w:pPr>
          <w:r>
            <w:rPr>
              <w:noProof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59264" behindDoc="1" locked="1" layoutInCell="1" allowOverlap="1" wp14:anchorId="3E864DF6" wp14:editId="4169B381">
                    <wp:simplePos x="0" y="0"/>
                    <wp:positionH relativeFrom="column">
                      <wp:posOffset>0</wp:posOffset>
                    </wp:positionH>
                    <wp:positionV relativeFrom="page">
                      <wp:posOffset>-501015</wp:posOffset>
                    </wp:positionV>
                    <wp:extent cx="6665595" cy="1767600"/>
                    <wp:effectExtent l="0" t="0" r="9525" b="0"/>
                    <wp:wrapNone/>
                    <wp:docPr id="3" name="Grupo 3" descr="Gráfico de encabezado de página de continuació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65595" cy="1767600"/>
                              <a:chOff x="0" y="0"/>
                              <a:chExt cx="6665595" cy="1810385"/>
                            </a:xfrm>
                          </wpg:grpSpPr>
                          <wps:wsp>
                            <wps:cNvPr id="53" name="Rectángulo rojo"/>
                            <wps:cNvSpPr/>
                            <wps:spPr>
                              <a:xfrm>
                                <a:off x="1133475" y="419100"/>
                                <a:ext cx="5532120" cy="10058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Círculo blanco"/>
                            <wps:cNvSpPr/>
                            <wps:spPr>
                              <a:xfrm>
                                <a:off x="57150" y="57150"/>
                                <a:ext cx="1704363" cy="17043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Círculo rojo"/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donut">
                                <a:avLst>
                                  <a:gd name="adj" fmla="val 2897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85800</wp14:pctWidth>
                    </wp14:sizeRelH>
                    <wp14:sizeRelV relativeFrom="page">
                      <wp14:pctHeight>17000</wp14:pctHeight>
                    </wp14:sizeRelV>
                  </wp:anchor>
                </w:drawing>
              </mc:Choice>
              <mc:Fallback>
                <w:pict>
                  <v:group w14:anchorId="682C3380" id="Grupo 3" o:spid="_x0000_s1026" alt="Gráfico de encabezado de página de continuación" style="position:absolute;margin-left:0;margin-top:-39.45pt;width:524.85pt;height:139.2pt;z-index:-251657216;mso-width-percent:858;mso-height-percent:170;mso-position-vertical-relative:page;mso-width-percent:858;mso-height-percent:170" coordsize="66655,18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">
                    <v:rect id="Rectángulo rojo" o:spid="_x0000_s1027" style="position:absolute;left:11334;top:4191;width:55321;height:100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" fillcolor="#549e39 [3204]" stroked="f" strokeweight="1pt"/>
                    <v:oval id="Círculo blanco" o:spid="_x0000_s1028" style="position:absolute;left:571;top:571;width:17044;height:17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" fillcolor="white [3212]" stroked="f" strokeweight="1pt">
                      <v:stroke joinstyle="miter"/>
                    </v:oval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Círculo rojo" o:spid="_x0000_s1029" type="#_x0000_t23" style="position:absolute;width:18103;height:181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" adj="626" fillcolor="#549e39 [3204]" stroked="f" strokeweight="1pt">
                      <v:stroke joinstyle="miter"/>
                    </v:shape>
                    <w10:wrap anchory="page"/>
                    <w10:anchorlock/>
                  </v:group>
                </w:pict>
              </mc:Fallback>
            </mc:AlternateContent>
          </w:r>
          <w:sdt>
            <w:sdtPr>
              <w:rPr>
                <w:rStyle w:val="Ttulo1Car"/>
              </w:rPr>
              <w:alias w:val="Iniciales:"/>
              <w:tag w:val="Iniciales:"/>
              <w:id w:val="547429377"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r w:rsidR="00101738" w:rsidRPr="00D61991">
                <w:rPr>
                  <w:rStyle w:val="Ttulo1Car"/>
                </w:rPr>
                <w:t>Polos Creativos</w:t>
              </w:r>
            </w:sdtContent>
          </w:sdt>
        </w:p>
      </w:tc>
      <w:tc>
        <w:tcPr>
          <w:tcW w:w="6729" w:type="dxa"/>
          <w:tcMar>
            <w:top w:w="821" w:type="dxa"/>
            <w:left w:w="0" w:type="dxa"/>
          </w:tcMar>
        </w:tcPr>
        <w:tbl>
          <w:tblPr>
            <w:tblStyle w:val="Tablaconcuadrcul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bottom w:w="965" w:type="dxa"/>
              <w:right w:w="432" w:type="dxa"/>
            </w:tblCellMar>
            <w:tblLook w:val="04A0" w:firstRow="1" w:lastRow="0" w:firstColumn="1" w:lastColumn="0" w:noHBand="0" w:noVBand="1"/>
            <w:tblDescription w:val="Tabla de diseño de encabezado"/>
          </w:tblPr>
          <w:tblGrid>
            <w:gridCol w:w="6499"/>
          </w:tblGrid>
          <w:tr w:rsidR="001A5CA9" w14:paraId="3CB9FA8B" w14:textId="77777777" w:rsidTr="00EF7CC9">
            <w:trPr>
              <w:trHeight w:hRule="exact" w:val="1152"/>
            </w:trPr>
            <w:tc>
              <w:tcPr>
                <w:tcW w:w="6055" w:type="dxa"/>
                <w:vAlign w:val="center"/>
              </w:tcPr>
              <w:p w14:paraId="34E81A05" w14:textId="66E95EB7" w:rsidR="001A5CA9" w:rsidRPr="009B3C40" w:rsidRDefault="00000000" w:rsidP="001A5CA9">
                <w:pPr>
                  <w:pStyle w:val="Ttulo1"/>
                </w:pPr>
                <w:sdt>
                  <w:sdtPr>
                    <w:alias w:val="Su nombre:"/>
                    <w:tag w:val="Su nombre:"/>
                    <w:id w:val="-1167866379"/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15:appearance w15:val="hidden"/>
                    <w:text w:multiLine="1"/>
                  </w:sdtPr>
                  <w:sdtContent>
                    <w:r w:rsidR="00527BFD">
                      <w:t>Prácticas de COMPLUINO</w:t>
                    </w:r>
                  </w:sdtContent>
                </w:sdt>
              </w:p>
              <w:p w14:paraId="473AFAF2" w14:textId="5FF0AF73" w:rsidR="001A5CA9" w:rsidRDefault="00000000" w:rsidP="001A5CA9">
                <w:pPr>
                  <w:pStyle w:val="Ttulo2"/>
                </w:pPr>
                <w:sdt>
                  <w:sdtPr>
                    <w:alias w:val="Profesión o sector:"/>
                    <w:tag w:val="Profesión o sector:"/>
                    <w:id w:val="1972160614"/>
                    <w:showingPlcHdr/>
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<w15:appearance w15:val="hidden"/>
                    <w:text w:multiLine="1"/>
                  </w:sdtPr>
                  <w:sdtContent>
                    <w:r w:rsidR="0075284C">
                      <w:t xml:space="preserve">     </w:t>
                    </w:r>
                  </w:sdtContent>
                </w:sdt>
                <w:r w:rsidR="00E12C60">
                  <w:rPr>
                    <w:lang w:bidi="es-ES"/>
                  </w:rPr>
                  <w:t xml:space="preserve"> | </w:t>
                </w:r>
                <w:sdt>
                  <w:sdtPr>
                    <w:alias w:val="Vincular a otras propiedades en línea:"/>
                    <w:tag w:val="Vincular a otras propiedades en línea:"/>
                    <w:id w:val="-1229059816"/>
                    <w:showingPlcHdr/>
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<w15:appearance w15:val="hidden"/>
                    <w:text w:multiLine="1"/>
                  </w:sdtPr>
                  <w:sdtContent>
                    <w:r w:rsidR="001A5CA9" w:rsidRPr="009B3C40">
                      <w:rPr>
                        <w:lang w:bidi="es-ES"/>
                      </w:rPr>
                      <w:t>Vínculo a otras propiedades en línea: Cartera, sitio web o blog</w:t>
                    </w:r>
                  </w:sdtContent>
                </w:sdt>
              </w:p>
            </w:tc>
          </w:tr>
        </w:tbl>
        <w:p w14:paraId="45CD7E2A" w14:textId="77777777" w:rsidR="001A5CA9" w:rsidRPr="00F207C0" w:rsidRDefault="001A5CA9" w:rsidP="001A5CA9"/>
      </w:tc>
    </w:tr>
  </w:tbl>
  <w:p w14:paraId="4C1DCF91" w14:textId="77777777" w:rsidR="00217980" w:rsidRPr="001A5CA9" w:rsidRDefault="00217980" w:rsidP="001A5CA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BFD"/>
    <w:rsid w:val="00091382"/>
    <w:rsid w:val="000B0619"/>
    <w:rsid w:val="000B61CA"/>
    <w:rsid w:val="000B628A"/>
    <w:rsid w:val="000F7610"/>
    <w:rsid w:val="00101738"/>
    <w:rsid w:val="00114ED7"/>
    <w:rsid w:val="00140B0E"/>
    <w:rsid w:val="00163EBE"/>
    <w:rsid w:val="001A21CE"/>
    <w:rsid w:val="001A5CA9"/>
    <w:rsid w:val="001B2AC1"/>
    <w:rsid w:val="001B403A"/>
    <w:rsid w:val="00217980"/>
    <w:rsid w:val="00271662"/>
    <w:rsid w:val="0027404F"/>
    <w:rsid w:val="00293B83"/>
    <w:rsid w:val="002B091C"/>
    <w:rsid w:val="002C2CDD"/>
    <w:rsid w:val="002D45C6"/>
    <w:rsid w:val="002F03FA"/>
    <w:rsid w:val="00313E86"/>
    <w:rsid w:val="00333CD3"/>
    <w:rsid w:val="00340365"/>
    <w:rsid w:val="00342B64"/>
    <w:rsid w:val="00356298"/>
    <w:rsid w:val="00364079"/>
    <w:rsid w:val="003C5528"/>
    <w:rsid w:val="003C6EE5"/>
    <w:rsid w:val="004077FB"/>
    <w:rsid w:val="00424DD9"/>
    <w:rsid w:val="0046104A"/>
    <w:rsid w:val="004717C5"/>
    <w:rsid w:val="0050644A"/>
    <w:rsid w:val="00523479"/>
    <w:rsid w:val="00527BFD"/>
    <w:rsid w:val="00543DB7"/>
    <w:rsid w:val="005729B0"/>
    <w:rsid w:val="00576707"/>
    <w:rsid w:val="005878EC"/>
    <w:rsid w:val="00641630"/>
    <w:rsid w:val="006578C1"/>
    <w:rsid w:val="00684488"/>
    <w:rsid w:val="00690C71"/>
    <w:rsid w:val="006A3CE7"/>
    <w:rsid w:val="006C4C50"/>
    <w:rsid w:val="006D76B1"/>
    <w:rsid w:val="006E09E1"/>
    <w:rsid w:val="00713050"/>
    <w:rsid w:val="00741125"/>
    <w:rsid w:val="00746F7F"/>
    <w:rsid w:val="0075284C"/>
    <w:rsid w:val="007569C1"/>
    <w:rsid w:val="00763832"/>
    <w:rsid w:val="00786EAB"/>
    <w:rsid w:val="007A4F1B"/>
    <w:rsid w:val="007D2696"/>
    <w:rsid w:val="00811117"/>
    <w:rsid w:val="00833580"/>
    <w:rsid w:val="00841146"/>
    <w:rsid w:val="0088504C"/>
    <w:rsid w:val="0089382B"/>
    <w:rsid w:val="008A1907"/>
    <w:rsid w:val="008C6BCA"/>
    <w:rsid w:val="008C7B50"/>
    <w:rsid w:val="008E5ED1"/>
    <w:rsid w:val="009B3C40"/>
    <w:rsid w:val="009D7FFB"/>
    <w:rsid w:val="009F7A1E"/>
    <w:rsid w:val="00A42540"/>
    <w:rsid w:val="00A50939"/>
    <w:rsid w:val="00AA6A40"/>
    <w:rsid w:val="00AD4A56"/>
    <w:rsid w:val="00B5664D"/>
    <w:rsid w:val="00BA5B40"/>
    <w:rsid w:val="00BD0206"/>
    <w:rsid w:val="00C2098A"/>
    <w:rsid w:val="00C5444A"/>
    <w:rsid w:val="00C612DA"/>
    <w:rsid w:val="00C660E5"/>
    <w:rsid w:val="00C7741E"/>
    <w:rsid w:val="00C875AB"/>
    <w:rsid w:val="00CA3DF1"/>
    <w:rsid w:val="00CA4581"/>
    <w:rsid w:val="00CD1E5B"/>
    <w:rsid w:val="00CE18D5"/>
    <w:rsid w:val="00D04109"/>
    <w:rsid w:val="00D61991"/>
    <w:rsid w:val="00D71630"/>
    <w:rsid w:val="00D75706"/>
    <w:rsid w:val="00DD6416"/>
    <w:rsid w:val="00DF4E0A"/>
    <w:rsid w:val="00E02DCD"/>
    <w:rsid w:val="00E12C60"/>
    <w:rsid w:val="00E22E87"/>
    <w:rsid w:val="00E57630"/>
    <w:rsid w:val="00E86C2B"/>
    <w:rsid w:val="00EF7CC9"/>
    <w:rsid w:val="00F14DC1"/>
    <w:rsid w:val="00F207C0"/>
    <w:rsid w:val="00F20AE5"/>
    <w:rsid w:val="00F645C7"/>
    <w:rsid w:val="00FA1E9D"/>
    <w:rsid w:val="00FE5D53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016E0"/>
  <w15:chartTrackingRefBased/>
  <w15:docId w15:val="{5EB68166-8816-014E-A1FB-30460AF18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AC1"/>
  </w:style>
  <w:style w:type="paragraph" w:styleId="Ttulo1">
    <w:name w:val="heading 1"/>
    <w:basedOn w:val="Normal"/>
    <w:link w:val="Ttulo1C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342B64"/>
    <w:pPr>
      <w:keepNext/>
      <w:keepLines/>
      <w:pBdr>
        <w:bottom w:val="single" w:sz="48" w:space="1" w:color="549E39" w:themeColor="accent1"/>
      </w:pBdr>
      <w:spacing w:before="720" w:after="18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C2098A"/>
    <w:pPr>
      <w:keepNext/>
      <w:keepLines/>
      <w:spacing w:before="24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42B64"/>
    <w:rPr>
      <w:rFonts w:asciiTheme="majorHAnsi" w:eastAsiaTheme="majorEastAsia" w:hAnsiTheme="majorHAnsi" w:cstheme="majorBidi"/>
      <w:caps/>
      <w:sz w:val="32"/>
      <w:szCs w:val="24"/>
    </w:rPr>
  </w:style>
  <w:style w:type="table" w:styleId="Tablaconcuadrcula">
    <w:name w:val="Table Grid"/>
    <w:basedOn w:val="Tabla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E22E87"/>
    <w:pPr>
      <w:spacing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Textodelmarcadordeposicin">
    <w:name w:val="Placeholder Text"/>
    <w:basedOn w:val="Fuentedeprrafopredeter"/>
    <w:uiPriority w:val="99"/>
    <w:semiHidden/>
    <w:rsid w:val="00CE18D5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rsid w:val="00C2098A"/>
    <w:rPr>
      <w:rFonts w:asciiTheme="majorHAnsi" w:eastAsiaTheme="majorEastAsia" w:hAnsiTheme="majorHAnsi" w:cstheme="majorBidi"/>
      <w:iCs/>
      <w:caps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504C"/>
    <w:pPr>
      <w:spacing w:line="240" w:lineRule="auto"/>
    </w:pPr>
  </w:style>
  <w:style w:type="paragraph" w:customStyle="1" w:styleId="Iniciales">
    <w:name w:val="Iniciales"/>
    <w:basedOn w:val="Normal"/>
    <w:next w:val="Ttulo3"/>
    <w:uiPriority w:val="1"/>
    <w:qFormat/>
    <w:rsid w:val="001B2AC1"/>
    <w:pPr>
      <w:spacing w:after="1600" w:line="240" w:lineRule="auto"/>
      <w:ind w:left="144" w:right="360"/>
      <w:contextualSpacing/>
      <w:jc w:val="center"/>
    </w:pPr>
    <w:rPr>
      <w:rFonts w:asciiTheme="majorHAnsi" w:hAnsiTheme="majorHAnsi"/>
      <w:caps/>
      <w:color w:val="549E39" w:themeColor="accent1"/>
      <w:sz w:val="110"/>
    </w:rPr>
  </w:style>
  <w:style w:type="character" w:customStyle="1" w:styleId="EncabezadoCar">
    <w:name w:val="Encabezado Car"/>
    <w:basedOn w:val="Fuentedeprrafopredeter"/>
    <w:link w:val="Encabezado"/>
    <w:uiPriority w:val="99"/>
    <w:rsid w:val="0088504C"/>
  </w:style>
  <w:style w:type="paragraph" w:styleId="Piedepgina">
    <w:name w:val="footer"/>
    <w:basedOn w:val="Normal"/>
    <w:link w:val="PiedepginaC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04C"/>
    <w:rPr>
      <w:rFonts w:asciiTheme="majorHAnsi" w:hAnsiTheme="majorHAnsi"/>
      <w:cap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customStyle="1" w:styleId="msonormal0">
    <w:name w:val="msonormal"/>
    <w:basedOn w:val="Normal"/>
    <w:rsid w:val="00527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527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527BFD"/>
  </w:style>
  <w:style w:type="character" w:customStyle="1" w:styleId="SinespaciadoCar">
    <w:name w:val="Sin espaciado Car"/>
    <w:basedOn w:val="Fuentedeprrafopredeter"/>
    <w:link w:val="Sinespaciado"/>
    <w:uiPriority w:val="1"/>
    <w:rsid w:val="00786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4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96988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79108297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1847868309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1878854740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30807594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1181048775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1745638877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777677585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534775783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980693964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</w:divsChild>
    </w:div>
    <w:div w:id="20613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28212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1299721229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306007986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290521420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1069427263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1307004561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1045829634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185102672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1178160801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489175594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onia/Library/Containers/com.microsoft.Word/Data/Library/Application%20Support/Microsoft/Office/16.0/DTS/es-ES%7b168F0F26-539E-664A-9528-E641AD7D561C%7d/%7b3187B8F5-0DD8-F24F-A9DD-C8A9CF1C3D4A%7dtf1639273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CF52B47CDAF9459FBEF6067561F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32687-4989-6D42-AE3E-5B9C65A7CBE6}"/>
      </w:docPartPr>
      <w:docPartBody>
        <w:p w:rsidR="00F17EE1" w:rsidRDefault="00000000">
          <w:pPr>
            <w:pStyle w:val="C9CF52B47CDAF9459FBEF6067561FC7B"/>
          </w:pPr>
          <w:r w:rsidRPr="00333CD3">
            <w:rPr>
              <w:lang w:bidi="es-ES"/>
            </w:rPr>
            <w:t>Fecha de obtención</w:t>
          </w:r>
        </w:p>
      </w:docPartBody>
    </w:docPart>
    <w:docPart>
      <w:docPartPr>
        <w:name w:val="2200767A121BEC4C8D8CC46F480E9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73CD5-95CF-5245-B180-D22121FCE59F}"/>
      </w:docPartPr>
      <w:docPartBody>
        <w:p w:rsidR="00F17EE1" w:rsidRDefault="00000000">
          <w:pPr>
            <w:pStyle w:val="2200767A121BEC4C8D8CC46F480E98B6"/>
          </w:pPr>
          <w:r w:rsidRPr="00333CD3">
            <w:rPr>
              <w:lang w:bidi="es-ES"/>
            </w:rPr>
            <w:t>Centro educativo</w:t>
          </w:r>
        </w:p>
      </w:docPartBody>
    </w:docPart>
    <w:docPart>
      <w:docPartPr>
        <w:name w:val="3E7BAE896DD7D3478A342964A197C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C8972-C8D5-BB4F-BEC7-8DC45DBDDE4A}"/>
      </w:docPartPr>
      <w:docPartBody>
        <w:p w:rsidR="00F17EE1" w:rsidRDefault="00000000">
          <w:pPr>
            <w:pStyle w:val="3E7BAE896DD7D3478A342964A197C23C"/>
          </w:pPr>
          <w:r w:rsidRPr="00333CD3">
            <w:rPr>
              <w:lang w:bidi="es-ES"/>
            </w:rPr>
            <w:t>Vaya al grupo Estilos, que encontrará en la pestaña Inicio de la cinta de opciones, para aplicar el formato que necesite en un simple clic.</w:t>
          </w:r>
        </w:p>
      </w:docPartBody>
    </w:docPart>
    <w:docPart>
      <w:docPartPr>
        <w:name w:val="111575DF2F395646AC5F60C517956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58587-D66C-A24D-BEC9-F25FCA5F8366}"/>
      </w:docPartPr>
      <w:docPartBody>
        <w:p w:rsidR="00F17EE1" w:rsidRDefault="00000000">
          <w:pPr>
            <w:pStyle w:val="111575DF2F395646AC5F60C517956108"/>
          </w:pPr>
          <w:r w:rsidRPr="00333CD3">
            <w:rPr>
              <w:lang w:bidi="es-ES"/>
            </w:rPr>
            <w:t>Experiencia de voluntariado o liderazgo</w:t>
          </w:r>
        </w:p>
      </w:docPartBody>
    </w:docPart>
    <w:docPart>
      <w:docPartPr>
        <w:name w:val="34C870487696F144AF8034DB87D01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7BAE4-EB1B-F34B-8EED-2DE575A1A1F7}"/>
      </w:docPartPr>
      <w:docPartBody>
        <w:p w:rsidR="00F17EE1" w:rsidRDefault="00000000">
          <w:pPr>
            <w:pStyle w:val="34C870487696F144AF8034DB87D015D8"/>
          </w:pPr>
          <w:r w:rsidRPr="00333CD3">
            <w:rPr>
              <w:lang w:bidi="es-ES"/>
            </w:rPr>
            <w:t>¿Ha administrado un equipo de un club, liderado un proyecto para su organización benéfica favorita o ha editado el periódico de su centro educativo? Prosiga y describa las experiencias que ilustran sus habilidades de liderazgo.</w:t>
          </w:r>
        </w:p>
      </w:docPartBody>
    </w:docPart>
    <w:docPart>
      <w:docPartPr>
        <w:name w:val="4C5EC52509D9314395C3C2BEF83E2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6CD3C-F668-0D4E-A987-C54ED6612B71}"/>
      </w:docPartPr>
      <w:docPartBody>
        <w:p w:rsidR="00F17EE1" w:rsidRDefault="00AD217A" w:rsidP="00AD217A">
          <w:pPr>
            <w:pStyle w:val="4C5EC52509D9314395C3C2BEF83E2175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290CBAEC810CEE4FBCCE7FE0D94AD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5A9FF-49EF-0743-973B-A0AA78BE5AEC}"/>
      </w:docPartPr>
      <w:docPartBody>
        <w:p w:rsidR="00F17EE1" w:rsidRDefault="00AD217A" w:rsidP="00AD217A">
          <w:pPr>
            <w:pStyle w:val="290CBAEC810CEE4FBCCE7FE0D94ADCD8"/>
          </w:pPr>
          <w:r>
            <w:rPr>
              <w:lang w:bidi="es-ES"/>
            </w:rPr>
            <w:t>Profesión o sector</w:t>
          </w:r>
        </w:p>
      </w:docPartBody>
    </w:docPart>
    <w:docPart>
      <w:docPartPr>
        <w:name w:val="A1419B1F7049ED418262961AC20F9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67EA7-0D39-564A-86D8-2CC3DD175E74}"/>
      </w:docPartPr>
      <w:docPartBody>
        <w:p w:rsidR="00F17EE1" w:rsidRDefault="00AD217A" w:rsidP="00AD217A">
          <w:pPr>
            <w:pStyle w:val="A1419B1F7049ED418262961AC20F9070"/>
          </w:pPr>
          <w:r w:rsidRPr="00333CD3">
            <w:rPr>
              <w:lang w:bidi="es-ES"/>
            </w:rPr>
            <w:t>Vínculo a otras propiedades en línea: Cartera, sitio web o blog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17A"/>
    <w:rsid w:val="00312BC2"/>
    <w:rsid w:val="00AC5A06"/>
    <w:rsid w:val="00AD217A"/>
    <w:rsid w:val="00F1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9CF52B47CDAF9459FBEF6067561FC7B">
    <w:name w:val="C9CF52B47CDAF9459FBEF6067561FC7B"/>
  </w:style>
  <w:style w:type="paragraph" w:customStyle="1" w:styleId="2200767A121BEC4C8D8CC46F480E98B6">
    <w:name w:val="2200767A121BEC4C8D8CC46F480E98B6"/>
  </w:style>
  <w:style w:type="paragraph" w:customStyle="1" w:styleId="3E7BAE896DD7D3478A342964A197C23C">
    <w:name w:val="3E7BAE896DD7D3478A342964A197C23C"/>
  </w:style>
  <w:style w:type="paragraph" w:customStyle="1" w:styleId="111575DF2F395646AC5F60C517956108">
    <w:name w:val="111575DF2F395646AC5F60C517956108"/>
  </w:style>
  <w:style w:type="paragraph" w:customStyle="1" w:styleId="34C870487696F144AF8034DB87D015D8">
    <w:name w:val="34C870487696F144AF8034DB87D015D8"/>
  </w:style>
  <w:style w:type="paragraph" w:customStyle="1" w:styleId="4C5EC52509D9314395C3C2BEF83E2175">
    <w:name w:val="4C5EC52509D9314395C3C2BEF83E2175"/>
    <w:rsid w:val="00AD217A"/>
  </w:style>
  <w:style w:type="paragraph" w:customStyle="1" w:styleId="290CBAEC810CEE4FBCCE7FE0D94ADCD8">
    <w:name w:val="290CBAEC810CEE4FBCCE7FE0D94ADCD8"/>
    <w:rsid w:val="00AD217A"/>
  </w:style>
  <w:style w:type="paragraph" w:customStyle="1" w:styleId="A1419B1F7049ED418262961AC20F9070">
    <w:name w:val="A1419B1F7049ED418262961AC20F9070"/>
    <w:rsid w:val="00AD21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Secundaria e Bacharelato</PublishDate>
  <Abstract/>
  <CompanyAddress>   </CompanyAddress>
  <CompanyPhone>  </CompanyPhone>
  <CompanyFax>  </CompanyFax>
  <CompanyEmail>   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{3187B8F5-0DD8-F24F-A9DD-C8A9CF1C3D4A}tf16392737.dotx</Template>
  <TotalTime>14</TotalTime>
  <Pages>26</Pages>
  <Words>1485</Words>
  <Characters>8172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Polos Creativos</Company>
  <LinksUpToDate>false</LinksUpToDate>
  <CharactersWithSpaces>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Prácticas de COMPLUINO</dc:title>
  <dc:subject/>
  <dc:creator>Prácticas de COMPLUINO</dc:creator>
  <cp:keywords/>
  <dc:description/>
  <cp:lastModifiedBy>Sonia G</cp:lastModifiedBy>
  <cp:revision>5</cp:revision>
  <cp:lastPrinted>2022-12-18T16:54:00Z</cp:lastPrinted>
  <dcterms:created xsi:type="dcterms:W3CDTF">2023-10-19T20:16:00Z</dcterms:created>
  <dcterms:modified xsi:type="dcterms:W3CDTF">2023-10-19T20:31:00Z</dcterms:modified>
</cp:coreProperties>
</file>